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4E16F" w14:textId="77777777" w:rsidR="00AB197B" w:rsidRDefault="00AB197B" w:rsidP="00D53914">
      <w:pPr>
        <w:keepNext/>
        <w:ind w:left="142" w:hanging="142"/>
        <w:outlineLvl w:val="0"/>
        <w:rPr>
          <w:rFonts w:ascii="Trebuchet MS" w:hAnsi="Trebuchet MS" w:cs="Trebuchet MS"/>
          <w:b/>
          <w:bCs/>
          <w:sz w:val="28"/>
          <w:szCs w:val="28"/>
          <w:u w:val="single"/>
        </w:rPr>
      </w:pPr>
    </w:p>
    <w:p w14:paraId="6AF235E9" w14:textId="77777777" w:rsidR="000A1CF9" w:rsidRDefault="000A1CF9" w:rsidP="00D53914">
      <w:pPr>
        <w:keepNext/>
        <w:ind w:left="142" w:hanging="142"/>
        <w:outlineLvl w:val="0"/>
        <w:rPr>
          <w:rFonts w:ascii="Trebuchet MS" w:hAnsi="Trebuchet MS" w:cs="Trebuchet MS"/>
          <w:b/>
          <w:bCs/>
          <w:sz w:val="28"/>
          <w:szCs w:val="28"/>
          <w:u w:val="single"/>
        </w:rPr>
      </w:pPr>
      <w:r>
        <w:rPr>
          <w:rFonts w:ascii="Trebuchet MS" w:hAnsi="Trebuchet MS" w:cs="Trebuchet MS"/>
          <w:b/>
          <w:bCs/>
          <w:sz w:val="28"/>
          <w:szCs w:val="28"/>
          <w:u w:val="single"/>
        </w:rPr>
        <w:t>SOUTH WILTS GROUP RAMBLERS ASSOCIATION</w:t>
      </w:r>
    </w:p>
    <w:p w14:paraId="690B27E0" w14:textId="77777777" w:rsidR="000A1CF9" w:rsidRDefault="000A1CF9" w:rsidP="000A1CF9">
      <w:pPr>
        <w:keepNext/>
        <w:rPr>
          <w:rFonts w:ascii="Trebuchet MS" w:hAnsi="Trebuchet MS" w:cs="Trebuchet MS"/>
          <w:b/>
          <w:bCs/>
          <w:sz w:val="28"/>
          <w:szCs w:val="28"/>
          <w:u w:val="single"/>
        </w:rPr>
      </w:pPr>
    </w:p>
    <w:p w14:paraId="6C059C81" w14:textId="264B7432" w:rsidR="000A1CF9" w:rsidRDefault="000A1CF9" w:rsidP="00DE7547">
      <w:pPr>
        <w:keepNext/>
        <w:tabs>
          <w:tab w:val="right" w:pos="5103"/>
        </w:tabs>
        <w:outlineLvl w:val="0"/>
        <w:rPr>
          <w:rFonts w:ascii="Trebuchet MS" w:hAnsi="Trebuchet MS" w:cs="Trebuchet MS"/>
          <w:b/>
          <w:bCs/>
          <w:u w:val="single"/>
        </w:rPr>
      </w:pPr>
      <w:r>
        <w:rPr>
          <w:rFonts w:ascii="Trebuchet MS" w:hAnsi="Trebuchet MS" w:cs="Trebuchet MS"/>
          <w:b/>
          <w:bCs/>
          <w:u w:val="single"/>
        </w:rPr>
        <w:t>Footpath committee Meeting</w:t>
      </w:r>
      <w:r w:rsidR="00D644E8">
        <w:rPr>
          <w:rFonts w:ascii="Trebuchet MS" w:hAnsi="Trebuchet MS" w:cs="Trebuchet MS"/>
          <w:b/>
          <w:bCs/>
          <w:u w:val="single"/>
        </w:rPr>
        <w:t xml:space="preserve"> </w:t>
      </w:r>
      <w:r w:rsidR="00294808">
        <w:rPr>
          <w:rFonts w:ascii="Trebuchet MS" w:hAnsi="Trebuchet MS" w:cs="Trebuchet MS"/>
          <w:b/>
          <w:bCs/>
        </w:rPr>
        <w:t xml:space="preserve">   12</w:t>
      </w:r>
      <w:r w:rsidR="00294808" w:rsidRPr="00294808">
        <w:rPr>
          <w:rFonts w:ascii="Trebuchet MS" w:hAnsi="Trebuchet MS" w:cs="Trebuchet MS"/>
          <w:b/>
          <w:bCs/>
          <w:vertAlign w:val="superscript"/>
        </w:rPr>
        <w:t>th</w:t>
      </w:r>
      <w:r w:rsidR="00294808">
        <w:rPr>
          <w:rFonts w:ascii="Trebuchet MS" w:hAnsi="Trebuchet MS" w:cs="Trebuchet MS"/>
          <w:b/>
          <w:bCs/>
        </w:rPr>
        <w:t xml:space="preserve"> </w:t>
      </w:r>
      <w:r w:rsidR="00EA77C6">
        <w:rPr>
          <w:rFonts w:ascii="Trebuchet MS" w:hAnsi="Trebuchet MS" w:cs="Trebuchet MS"/>
          <w:b/>
          <w:bCs/>
        </w:rPr>
        <w:t>November</w:t>
      </w:r>
      <w:r w:rsidR="009A32A5">
        <w:rPr>
          <w:rFonts w:ascii="Trebuchet MS" w:hAnsi="Trebuchet MS" w:cs="Trebuchet MS"/>
          <w:b/>
          <w:bCs/>
        </w:rPr>
        <w:t xml:space="preserve"> 2018</w:t>
      </w:r>
    </w:p>
    <w:p w14:paraId="2E5202CA" w14:textId="77777777" w:rsidR="000A1CF9" w:rsidRDefault="000A1CF9" w:rsidP="000A1CF9">
      <w:pPr>
        <w:rPr>
          <w:rFonts w:ascii="Trebuchet MS" w:hAnsi="Trebuchet MS" w:cs="Trebuchet MS"/>
          <w:sz w:val="24"/>
          <w:szCs w:val="24"/>
        </w:rPr>
      </w:pPr>
    </w:p>
    <w:p w14:paraId="1B41D807" w14:textId="4FB7124F" w:rsidR="000A1CF9" w:rsidRPr="00D059D4" w:rsidRDefault="000A1CF9" w:rsidP="000A1CF9">
      <w:pPr>
        <w:keepNext/>
        <w:outlineLvl w:val="0"/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/>
          <w:bCs/>
        </w:rPr>
        <w:t>Present –</w:t>
      </w:r>
      <w:r w:rsidR="000D12D1">
        <w:rPr>
          <w:rFonts w:ascii="Trebuchet MS" w:hAnsi="Trebuchet MS" w:cs="Trebuchet MS"/>
          <w:bCs/>
        </w:rPr>
        <w:t xml:space="preserve"> </w:t>
      </w:r>
      <w:r w:rsidR="00D059D4">
        <w:rPr>
          <w:rFonts w:ascii="Trebuchet MS" w:hAnsi="Trebuchet MS" w:cs="Trebuchet MS"/>
          <w:bCs/>
        </w:rPr>
        <w:t>N Martin</w:t>
      </w:r>
      <w:r w:rsidR="00687F86">
        <w:rPr>
          <w:rFonts w:ascii="Trebuchet MS" w:hAnsi="Trebuchet MS" w:cs="Trebuchet MS"/>
          <w:bCs/>
        </w:rPr>
        <w:t>,</w:t>
      </w:r>
      <w:r w:rsidR="00C852B4">
        <w:rPr>
          <w:rFonts w:ascii="Trebuchet MS" w:hAnsi="Trebuchet MS" w:cs="Trebuchet MS"/>
          <w:bCs/>
        </w:rPr>
        <w:t xml:space="preserve"> </w:t>
      </w:r>
      <w:r w:rsidR="00532536">
        <w:rPr>
          <w:rFonts w:ascii="Trebuchet MS" w:hAnsi="Trebuchet MS" w:cs="Trebuchet MS"/>
          <w:bCs/>
        </w:rPr>
        <w:t>N Cowen,</w:t>
      </w:r>
      <w:r w:rsidR="00532536" w:rsidRPr="00D15D56">
        <w:rPr>
          <w:rFonts w:ascii="Trebuchet MS" w:hAnsi="Trebuchet MS" w:cs="Trebuchet MS"/>
          <w:bCs/>
        </w:rPr>
        <w:t xml:space="preserve"> </w:t>
      </w:r>
      <w:r w:rsidR="00532536">
        <w:rPr>
          <w:rFonts w:ascii="Trebuchet MS" w:hAnsi="Trebuchet MS" w:cs="Trebuchet MS"/>
          <w:bCs/>
        </w:rPr>
        <w:t>G Read,</w:t>
      </w:r>
      <w:r w:rsidR="00536139">
        <w:rPr>
          <w:rFonts w:ascii="Trebuchet MS" w:hAnsi="Trebuchet MS" w:cs="Trebuchet MS"/>
          <w:bCs/>
        </w:rPr>
        <w:t xml:space="preserve"> P Dashwood</w:t>
      </w:r>
    </w:p>
    <w:p w14:paraId="48093373" w14:textId="77777777" w:rsidR="000A1CF9" w:rsidRDefault="000A1CF9" w:rsidP="000A1CF9">
      <w:pPr>
        <w:keepNext/>
        <w:rPr>
          <w:rFonts w:ascii="Trebuchet MS" w:hAnsi="Trebuchet MS" w:cs="Trebuchet MS"/>
        </w:rPr>
      </w:pPr>
    </w:p>
    <w:p w14:paraId="24079161" w14:textId="5E4455D4" w:rsidR="000A1CF9" w:rsidRDefault="000A1CF9" w:rsidP="00C2256D">
      <w:pPr>
        <w:keepNext/>
        <w:tabs>
          <w:tab w:val="left" w:pos="284"/>
        </w:tabs>
        <w:outlineLvl w:val="0"/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/>
          <w:bCs/>
        </w:rPr>
        <w:t xml:space="preserve">Apologies </w:t>
      </w:r>
      <w:r w:rsidR="001A4219">
        <w:rPr>
          <w:rFonts w:ascii="Trebuchet MS" w:hAnsi="Trebuchet MS" w:cs="Trebuchet MS"/>
          <w:b/>
          <w:bCs/>
        </w:rPr>
        <w:t>–</w:t>
      </w:r>
      <w:r w:rsidR="00536139">
        <w:rPr>
          <w:rFonts w:ascii="Trebuchet MS" w:hAnsi="Trebuchet MS" w:cs="Trebuchet MS"/>
          <w:bCs/>
        </w:rPr>
        <w:t>J R</w:t>
      </w:r>
      <w:r w:rsidR="00D15D56">
        <w:rPr>
          <w:rFonts w:ascii="Trebuchet MS" w:hAnsi="Trebuchet MS" w:cs="Trebuchet MS"/>
          <w:bCs/>
        </w:rPr>
        <w:t>,</w:t>
      </w:r>
      <w:r w:rsidR="00D15D56" w:rsidRPr="00A46827">
        <w:rPr>
          <w:rFonts w:ascii="Trebuchet MS" w:hAnsi="Trebuchet MS" w:cs="Trebuchet MS"/>
          <w:bCs/>
        </w:rPr>
        <w:t xml:space="preserve"> </w:t>
      </w:r>
      <w:r w:rsidR="00536139">
        <w:rPr>
          <w:rFonts w:ascii="Trebuchet MS" w:hAnsi="Trebuchet MS" w:cs="Trebuchet MS"/>
          <w:bCs/>
        </w:rPr>
        <w:t>J H</w:t>
      </w:r>
      <w:r w:rsidR="00532536">
        <w:rPr>
          <w:rFonts w:ascii="Trebuchet MS" w:hAnsi="Trebuchet MS" w:cs="Trebuchet MS"/>
          <w:bCs/>
        </w:rPr>
        <w:t xml:space="preserve">, </w:t>
      </w:r>
      <w:r w:rsidR="00D23338">
        <w:rPr>
          <w:rFonts w:ascii="Trebuchet MS" w:hAnsi="Trebuchet MS" w:cs="Trebuchet MS"/>
          <w:bCs/>
        </w:rPr>
        <w:t>M Callow</w:t>
      </w:r>
    </w:p>
    <w:p w14:paraId="5160FE78" w14:textId="77777777" w:rsidR="000A1CF9" w:rsidRDefault="000A1CF9" w:rsidP="000A1CF9">
      <w:pPr>
        <w:keepNext/>
        <w:rPr>
          <w:rFonts w:ascii="Trebuchet MS" w:hAnsi="Trebuchet MS" w:cs="Trebuchet MS"/>
        </w:rPr>
      </w:pPr>
    </w:p>
    <w:p w14:paraId="110F1F55" w14:textId="77777777" w:rsidR="000A1CF9" w:rsidRDefault="00005604" w:rsidP="000A1CF9">
      <w:pPr>
        <w:outlineLvl w:val="0"/>
        <w:rPr>
          <w:rFonts w:ascii="Trebuchet MS" w:hAnsi="Trebuchet MS" w:cs="Trebuchet MS"/>
          <w:u w:val="single"/>
        </w:rPr>
      </w:pPr>
      <w:r>
        <w:rPr>
          <w:rFonts w:ascii="Trebuchet MS" w:hAnsi="Trebuchet MS" w:cs="Trebuchet MS"/>
          <w:b/>
          <w:bCs/>
          <w:u w:val="single"/>
        </w:rPr>
        <w:t>VOLUNTEER WORK since last meeting</w:t>
      </w:r>
      <w:r w:rsidR="000A1CF9">
        <w:rPr>
          <w:rFonts w:ascii="Trebuchet MS" w:hAnsi="Trebuchet MS" w:cs="Trebuchet MS"/>
          <w:u w:val="single"/>
        </w:rPr>
        <w:t xml:space="preserve">  </w:t>
      </w:r>
    </w:p>
    <w:p w14:paraId="0C31BC46" w14:textId="0E447893" w:rsidR="000A1CF9" w:rsidRDefault="00B05368" w:rsidP="000A1CF9">
      <w:pPr>
        <w:rPr>
          <w:rFonts w:ascii="Trebuchet MS" w:hAnsi="Trebuchet MS" w:cs="Trebuchet MS"/>
          <w:u w:val="single"/>
        </w:rPr>
      </w:pPr>
      <w:r>
        <w:rPr>
          <w:rFonts w:ascii="Trebuchet MS" w:hAnsi="Trebuchet MS" w:cs="Trebuchet MS"/>
          <w:u w:val="single"/>
        </w:rPr>
        <w:t xml:space="preserve"> </w:t>
      </w:r>
    </w:p>
    <w:p w14:paraId="0EE269DA" w14:textId="17D22E6C" w:rsidR="00011DF0" w:rsidRDefault="00963EB8" w:rsidP="00700794">
      <w:pPr>
        <w:tabs>
          <w:tab w:val="left" w:pos="851"/>
          <w:tab w:val="left" w:pos="1985"/>
          <w:tab w:val="left" w:pos="4395"/>
          <w:tab w:val="left" w:pos="7230"/>
        </w:tabs>
        <w:rPr>
          <w:rFonts w:ascii="Trebuchet MS" w:hAnsi="Trebuchet MS" w:cs="Trebuchet MS"/>
          <w:b/>
          <w:bCs/>
        </w:rPr>
      </w:pPr>
      <w:r>
        <w:rPr>
          <w:rFonts w:ascii="Trebuchet MS" w:hAnsi="Trebuchet MS" w:cs="Trebuchet MS"/>
          <w:b/>
          <w:bCs/>
        </w:rPr>
        <w:t>Heavy</w:t>
      </w:r>
    </w:p>
    <w:p w14:paraId="5E23E15E" w14:textId="2189AC8A" w:rsidR="008D2FBC" w:rsidRPr="00700794" w:rsidRDefault="008D2FBC" w:rsidP="00700794">
      <w:pPr>
        <w:tabs>
          <w:tab w:val="left" w:pos="851"/>
          <w:tab w:val="left" w:pos="1985"/>
          <w:tab w:val="left" w:pos="4395"/>
          <w:tab w:val="left" w:pos="7230"/>
        </w:tabs>
        <w:rPr>
          <w:rFonts w:ascii="Trebuchet MS" w:hAnsi="Trebuchet MS" w:cs="Trebuchet MS"/>
          <w:b/>
          <w:bCs/>
        </w:rPr>
      </w:pPr>
      <w:r>
        <w:rPr>
          <w:rFonts w:ascii="Trebuchet MS" w:hAnsi="Trebuchet MS" w:cs="Trebuchet MS"/>
          <w:b/>
          <w:bCs/>
        </w:rPr>
        <w:tab/>
      </w:r>
    </w:p>
    <w:p w14:paraId="78B0F204" w14:textId="2E6569B9" w:rsidR="00BE425A" w:rsidRDefault="00AC3BC0" w:rsidP="00BE425A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</w:r>
      <w:r w:rsidR="002E445F">
        <w:rPr>
          <w:rFonts w:ascii="Trebuchet MS" w:hAnsi="Trebuchet MS" w:cs="Trebuchet MS"/>
          <w:bCs/>
        </w:rPr>
        <w:t>June</w:t>
      </w:r>
      <w:r w:rsidR="009A32A5">
        <w:rPr>
          <w:rFonts w:ascii="Trebuchet MS" w:hAnsi="Trebuchet MS" w:cs="Trebuchet MS"/>
          <w:bCs/>
        </w:rPr>
        <w:tab/>
      </w:r>
      <w:r w:rsidR="002E445F">
        <w:rPr>
          <w:rFonts w:ascii="Trebuchet MS" w:hAnsi="Trebuchet MS" w:cs="Trebuchet MS"/>
          <w:bCs/>
        </w:rPr>
        <w:t>Sutton Mandeville</w:t>
      </w:r>
      <w:r w:rsidR="002E445F">
        <w:rPr>
          <w:rFonts w:ascii="Trebuchet MS" w:hAnsi="Trebuchet MS" w:cs="Trebuchet MS"/>
          <w:bCs/>
        </w:rPr>
        <w:tab/>
        <w:t>4 Kissing Gates</w:t>
      </w:r>
      <w:r w:rsidR="002E445F">
        <w:rPr>
          <w:rFonts w:ascii="Trebuchet MS" w:hAnsi="Trebuchet MS" w:cs="Trebuchet MS"/>
          <w:bCs/>
        </w:rPr>
        <w:tab/>
        <w:t>35 hours</w:t>
      </w:r>
    </w:p>
    <w:p w14:paraId="1904B3E6" w14:textId="52192A80" w:rsidR="00752281" w:rsidRDefault="00EA1C03" w:rsidP="00EA1C03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</w:r>
    </w:p>
    <w:p w14:paraId="565915DF" w14:textId="584E48CC" w:rsidR="009A32A5" w:rsidRDefault="00D15D56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</w:r>
      <w:r w:rsidR="00BC3072">
        <w:rPr>
          <w:rFonts w:ascii="Trebuchet MS" w:hAnsi="Trebuchet MS" w:cs="Trebuchet MS"/>
          <w:bCs/>
        </w:rPr>
        <w:t>July</w:t>
      </w:r>
      <w:r w:rsidR="00BC3072">
        <w:rPr>
          <w:rFonts w:ascii="Trebuchet MS" w:hAnsi="Trebuchet MS" w:cs="Trebuchet MS"/>
          <w:bCs/>
        </w:rPr>
        <w:tab/>
        <w:t>Ansty 11</w:t>
      </w:r>
      <w:r w:rsidR="00BC3072">
        <w:rPr>
          <w:rFonts w:ascii="Trebuchet MS" w:hAnsi="Trebuchet MS" w:cs="Trebuchet MS"/>
          <w:bCs/>
        </w:rPr>
        <w:tab/>
        <w:t>Extension to Sleeper Causeway</w:t>
      </w:r>
      <w:r w:rsidR="00BC3072">
        <w:rPr>
          <w:rFonts w:ascii="Trebuchet MS" w:hAnsi="Trebuchet MS" w:cs="Trebuchet MS"/>
          <w:bCs/>
        </w:rPr>
        <w:tab/>
        <w:t>50 hours</w:t>
      </w:r>
      <w:r w:rsidR="00C83869">
        <w:rPr>
          <w:rFonts w:ascii="Trebuchet MS" w:hAnsi="Trebuchet MS" w:cs="Trebuchet MS"/>
          <w:bCs/>
        </w:rPr>
        <w:tab/>
      </w:r>
    </w:p>
    <w:p w14:paraId="026DBAC8" w14:textId="77777777" w:rsidR="00312133" w:rsidRDefault="00312133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</w:p>
    <w:p w14:paraId="3A9EDA14" w14:textId="01190800" w:rsidR="00BC3072" w:rsidRDefault="00312133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</w:r>
      <w:r w:rsidR="00BC3072">
        <w:rPr>
          <w:rFonts w:ascii="Trebuchet MS" w:hAnsi="Trebuchet MS" w:cs="Trebuchet MS"/>
          <w:bCs/>
        </w:rPr>
        <w:t>August</w:t>
      </w:r>
      <w:r w:rsidR="00BC3072">
        <w:rPr>
          <w:rFonts w:ascii="Trebuchet MS" w:hAnsi="Trebuchet MS" w:cs="Trebuchet MS"/>
          <w:bCs/>
        </w:rPr>
        <w:tab/>
        <w:t>Ansty 8</w:t>
      </w:r>
      <w:r w:rsidR="00BC3072">
        <w:rPr>
          <w:rFonts w:ascii="Trebuchet MS" w:hAnsi="Trebuchet MS" w:cs="Trebuchet MS"/>
          <w:bCs/>
        </w:rPr>
        <w:tab/>
        <w:t>Bridge Construction</w:t>
      </w:r>
      <w:r w:rsidR="00BC3072">
        <w:rPr>
          <w:rFonts w:ascii="Trebuchet MS" w:hAnsi="Trebuchet MS" w:cs="Trebuchet MS"/>
          <w:bCs/>
        </w:rPr>
        <w:tab/>
        <w:t>48 hours</w:t>
      </w:r>
    </w:p>
    <w:p w14:paraId="3AB73EE2" w14:textId="77777777" w:rsidR="00BC3072" w:rsidRDefault="00BC3072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</w:p>
    <w:p w14:paraId="22F42D29" w14:textId="3445173A" w:rsidR="00BC3072" w:rsidRDefault="00BC3072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  <w:t>September</w:t>
      </w:r>
      <w:r w:rsidR="00294808">
        <w:rPr>
          <w:rFonts w:ascii="Trebuchet MS" w:hAnsi="Trebuchet MS" w:cs="Trebuchet MS"/>
          <w:bCs/>
        </w:rPr>
        <w:tab/>
        <w:t xml:space="preserve">Woodford </w:t>
      </w:r>
      <w:r w:rsidR="00294808">
        <w:rPr>
          <w:rFonts w:ascii="Trebuchet MS" w:hAnsi="Trebuchet MS" w:cs="Trebuchet MS"/>
          <w:bCs/>
        </w:rPr>
        <w:tab/>
        <w:t>Clearing,</w:t>
      </w:r>
      <w:r w:rsidR="00F55CF5">
        <w:rPr>
          <w:rFonts w:ascii="Trebuchet MS" w:hAnsi="Trebuchet MS" w:cs="Trebuchet MS"/>
          <w:bCs/>
        </w:rPr>
        <w:t xml:space="preserve"> </w:t>
      </w:r>
      <w:r w:rsidR="00B44D10">
        <w:rPr>
          <w:rFonts w:ascii="Trebuchet MS" w:hAnsi="Trebuchet MS" w:cs="Trebuchet MS"/>
          <w:bCs/>
        </w:rPr>
        <w:t>15 new steps</w:t>
      </w:r>
      <w:r w:rsidR="00294808">
        <w:rPr>
          <w:rFonts w:ascii="Trebuchet MS" w:hAnsi="Trebuchet MS" w:cs="Trebuchet MS"/>
          <w:bCs/>
        </w:rPr>
        <w:t xml:space="preserve"> built</w:t>
      </w:r>
      <w:r w:rsidR="00B44D10">
        <w:rPr>
          <w:rFonts w:ascii="Trebuchet MS" w:hAnsi="Trebuchet MS" w:cs="Trebuchet MS"/>
          <w:bCs/>
        </w:rPr>
        <w:t xml:space="preserve"> + repair of old</w:t>
      </w:r>
      <w:r w:rsidR="00B44D10">
        <w:rPr>
          <w:rFonts w:ascii="Trebuchet MS" w:hAnsi="Trebuchet MS" w:cs="Trebuchet MS"/>
          <w:bCs/>
        </w:rPr>
        <w:tab/>
        <w:t>48 hours</w:t>
      </w:r>
    </w:p>
    <w:p w14:paraId="07867497" w14:textId="77777777" w:rsidR="00BC3072" w:rsidRDefault="00BC3072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</w:p>
    <w:p w14:paraId="46A33F55" w14:textId="59E40B60" w:rsidR="00312133" w:rsidRDefault="00BC3072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  <w:t>October</w:t>
      </w:r>
      <w:r w:rsidR="00312133">
        <w:rPr>
          <w:rFonts w:ascii="Trebuchet MS" w:hAnsi="Trebuchet MS" w:cs="Trebuchet MS"/>
          <w:bCs/>
        </w:rPr>
        <w:tab/>
      </w:r>
      <w:r w:rsidR="00294808">
        <w:rPr>
          <w:rFonts w:ascii="Trebuchet MS" w:hAnsi="Trebuchet MS" w:cs="Trebuchet MS"/>
          <w:bCs/>
        </w:rPr>
        <w:t>Cancelled</w:t>
      </w:r>
    </w:p>
    <w:p w14:paraId="3A759CC7" w14:textId="32A8F882" w:rsidR="00656554" w:rsidRPr="00D15D56" w:rsidRDefault="00881B0C" w:rsidP="00D15D56">
      <w:pPr>
        <w:tabs>
          <w:tab w:val="left" w:pos="142"/>
          <w:tab w:val="left" w:pos="1701"/>
          <w:tab w:val="left" w:pos="4111"/>
          <w:tab w:val="left" w:pos="8647"/>
        </w:tabs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ab/>
      </w:r>
    </w:p>
    <w:p w14:paraId="45ACBE9D" w14:textId="25F1B616" w:rsidR="00DE7547" w:rsidRDefault="000A1CF9" w:rsidP="002C4D3B">
      <w:pPr>
        <w:tabs>
          <w:tab w:val="left" w:pos="142"/>
          <w:tab w:val="left" w:pos="851"/>
          <w:tab w:val="left" w:pos="1701"/>
          <w:tab w:val="left" w:pos="1985"/>
          <w:tab w:val="left" w:pos="4111"/>
          <w:tab w:val="left" w:pos="4395"/>
          <w:tab w:val="left" w:pos="8647"/>
        </w:tabs>
        <w:overflowPunct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  <w:bCs/>
        </w:rPr>
        <w:t xml:space="preserve">Light </w:t>
      </w:r>
      <w:r w:rsidR="000D12D1">
        <w:rPr>
          <w:rFonts w:ascii="Trebuchet MS" w:hAnsi="Trebuchet MS" w:cs="Trebuchet MS"/>
        </w:rPr>
        <w:tab/>
      </w:r>
    </w:p>
    <w:p w14:paraId="06DB7992" w14:textId="77777777" w:rsidR="00791CA3" w:rsidRDefault="00791CA3" w:rsidP="002C4D3B">
      <w:pPr>
        <w:tabs>
          <w:tab w:val="left" w:pos="142"/>
          <w:tab w:val="left" w:pos="851"/>
          <w:tab w:val="left" w:pos="1701"/>
          <w:tab w:val="left" w:pos="1985"/>
          <w:tab w:val="left" w:pos="4111"/>
          <w:tab w:val="left" w:pos="4395"/>
          <w:tab w:val="left" w:pos="8647"/>
        </w:tabs>
        <w:overflowPunct/>
        <w:rPr>
          <w:rFonts w:ascii="Trebuchet MS" w:hAnsi="Trebuchet MS" w:cs="Trebuchet MS"/>
        </w:rPr>
      </w:pPr>
    </w:p>
    <w:p w14:paraId="452B144E" w14:textId="3728BFFC" w:rsidR="00EA1C03" w:rsidRDefault="00BC3072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July</w:t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  <w:t>Sutton Mandeville 15</w:t>
      </w:r>
      <w:r w:rsidR="00F55CF5">
        <w:rPr>
          <w:rFonts w:ascii="Trebuchet MS" w:hAnsi="Trebuchet MS" w:cs="Trebuchet MS"/>
        </w:rPr>
        <w:tab/>
        <w:t>100 metres cleared</w:t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  <w:t>6 hours</w:t>
      </w:r>
      <w:r w:rsidR="00E1281A">
        <w:rPr>
          <w:rFonts w:ascii="Trebuchet MS" w:hAnsi="Trebuchet MS" w:cs="Trebuchet MS"/>
        </w:rPr>
        <w:tab/>
      </w:r>
      <w:r w:rsidR="00536139">
        <w:rPr>
          <w:rFonts w:ascii="Trebuchet MS" w:hAnsi="Trebuchet MS" w:cs="Trebuchet MS"/>
        </w:rPr>
        <w:tab/>
      </w:r>
    </w:p>
    <w:p w14:paraId="77AEFA48" w14:textId="77777777" w:rsidR="00BE7A65" w:rsidRDefault="00BE7A65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</w:p>
    <w:p w14:paraId="0EC488BB" w14:textId="652F633D" w:rsidR="00BE7A65" w:rsidRDefault="00BC3072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August</w:t>
      </w:r>
      <w:r w:rsidR="00536139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  <w:t>Winterslow 57</w:t>
      </w:r>
      <w:r w:rsidR="00F55CF5">
        <w:rPr>
          <w:rFonts w:ascii="Trebuchet MS" w:hAnsi="Trebuchet MS" w:cs="Trebuchet MS"/>
        </w:rPr>
        <w:tab/>
        <w:t>200 metres cleared</w:t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  <w:t>12 hours</w:t>
      </w:r>
      <w:r w:rsidR="00536139">
        <w:rPr>
          <w:rFonts w:ascii="Trebuchet MS" w:hAnsi="Trebuchet MS" w:cs="Trebuchet MS"/>
        </w:rPr>
        <w:tab/>
      </w:r>
    </w:p>
    <w:p w14:paraId="24BE290E" w14:textId="77777777" w:rsidR="00BE7A65" w:rsidRDefault="00BE7A65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</w:p>
    <w:p w14:paraId="782C7E29" w14:textId="0E1E1E29" w:rsidR="00BE7A65" w:rsidRDefault="00BC3072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September</w:t>
      </w:r>
      <w:r w:rsidR="00F55CF5">
        <w:rPr>
          <w:rFonts w:ascii="Trebuchet MS" w:hAnsi="Trebuchet MS" w:cs="Trebuchet MS"/>
        </w:rPr>
        <w:tab/>
        <w:t>Sutton Mandeville 15</w:t>
      </w:r>
      <w:r w:rsidR="00F55CF5">
        <w:rPr>
          <w:rFonts w:ascii="Trebuchet MS" w:hAnsi="Trebuchet MS" w:cs="Trebuchet MS"/>
        </w:rPr>
        <w:tab/>
        <w:t>100 metres cleared</w:t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ab/>
        <w:t>15 hours</w:t>
      </w:r>
      <w:r w:rsidR="00536139">
        <w:rPr>
          <w:rFonts w:ascii="Trebuchet MS" w:hAnsi="Trebuchet MS" w:cs="Trebuchet MS"/>
        </w:rPr>
        <w:tab/>
      </w:r>
    </w:p>
    <w:p w14:paraId="5DF0DF55" w14:textId="77777777" w:rsidR="00BE7A65" w:rsidRDefault="00BE7A65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</w:p>
    <w:p w14:paraId="390C6769" w14:textId="5998E708" w:rsidR="00BE7A65" w:rsidRDefault="00BC3072" w:rsidP="00BE425A">
      <w:pPr>
        <w:tabs>
          <w:tab w:val="left" w:pos="851"/>
          <w:tab w:val="left" w:pos="1560"/>
          <w:tab w:val="left" w:pos="4111"/>
          <w:tab w:val="left" w:pos="7230"/>
        </w:tabs>
        <w:overflowPunct/>
        <w:ind w:left="142" w:right="-732" w:hanging="142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October</w:t>
      </w:r>
      <w:r w:rsidR="00536139">
        <w:rPr>
          <w:rFonts w:ascii="Trebuchet MS" w:hAnsi="Trebuchet MS" w:cs="Trebuchet MS"/>
        </w:rPr>
        <w:tab/>
      </w:r>
      <w:r w:rsidR="00F55CF5">
        <w:rPr>
          <w:rFonts w:ascii="Trebuchet MS" w:hAnsi="Trebuchet MS" w:cs="Trebuchet MS"/>
        </w:rPr>
        <w:t>Sutton Mandeville 15</w:t>
      </w:r>
      <w:r w:rsidR="00294808">
        <w:rPr>
          <w:rFonts w:ascii="Trebuchet MS" w:hAnsi="Trebuchet MS" w:cs="Trebuchet MS"/>
        </w:rPr>
        <w:tab/>
        <w:t>100 metres cleared</w:t>
      </w:r>
      <w:r w:rsidR="00294808">
        <w:rPr>
          <w:rFonts w:ascii="Trebuchet MS" w:hAnsi="Trebuchet MS" w:cs="Trebuchet MS"/>
        </w:rPr>
        <w:tab/>
      </w:r>
      <w:r w:rsidR="00294808">
        <w:rPr>
          <w:rFonts w:ascii="Trebuchet MS" w:hAnsi="Trebuchet MS" w:cs="Trebuchet MS"/>
        </w:rPr>
        <w:tab/>
      </w:r>
      <w:r w:rsidR="00294808">
        <w:rPr>
          <w:rFonts w:ascii="Trebuchet MS" w:hAnsi="Trebuchet MS" w:cs="Trebuchet MS"/>
        </w:rPr>
        <w:tab/>
        <w:t>12 hours</w:t>
      </w:r>
    </w:p>
    <w:p w14:paraId="1049317E" w14:textId="77777777" w:rsidR="00C852B4" w:rsidRPr="00105D3F" w:rsidRDefault="00C852B4" w:rsidP="00F0071B">
      <w:pPr>
        <w:tabs>
          <w:tab w:val="left" w:pos="851"/>
          <w:tab w:val="center" w:pos="3969"/>
          <w:tab w:val="center" w:pos="4111"/>
          <w:tab w:val="left" w:pos="7938"/>
        </w:tabs>
        <w:overflowPunct/>
        <w:ind w:right="-732"/>
        <w:rPr>
          <w:rFonts w:ascii="Trebuchet MS" w:hAnsi="Trebuchet MS" w:cs="Trebuchet MS"/>
        </w:rPr>
      </w:pPr>
    </w:p>
    <w:p w14:paraId="159A3868" w14:textId="77777777" w:rsidR="000A1CF9" w:rsidRDefault="000A1CF9" w:rsidP="00075304">
      <w:pPr>
        <w:tabs>
          <w:tab w:val="left" w:pos="426"/>
        </w:tabs>
        <w:outlineLvl w:val="0"/>
        <w:rPr>
          <w:rFonts w:ascii="Trebuchet MS" w:hAnsi="Trebuchet MS" w:cs="Trebuchet MS"/>
          <w:b/>
          <w:bCs/>
          <w:u w:val="single"/>
        </w:rPr>
      </w:pPr>
      <w:r>
        <w:rPr>
          <w:rFonts w:ascii="Trebuchet MS" w:hAnsi="Trebuchet MS" w:cs="Trebuchet MS"/>
          <w:b/>
          <w:bCs/>
          <w:u w:val="single"/>
        </w:rPr>
        <w:t>MATTERS ARISING</w:t>
      </w:r>
    </w:p>
    <w:p w14:paraId="3D1BA951" w14:textId="77777777" w:rsidR="00A27657" w:rsidRDefault="00A27657" w:rsidP="00881B0C">
      <w:pPr>
        <w:tabs>
          <w:tab w:val="left" w:pos="426"/>
        </w:tabs>
        <w:outlineLvl w:val="0"/>
        <w:rPr>
          <w:rFonts w:ascii="Trebuchet MS" w:hAnsi="Trebuchet MS" w:cs="Trebuchet MS"/>
          <w:bCs/>
        </w:rPr>
      </w:pPr>
    </w:p>
    <w:p w14:paraId="49405C0C" w14:textId="77777777" w:rsidR="00AC5F3C" w:rsidRDefault="002B1784" w:rsidP="00AC5F3C">
      <w:pPr>
        <w:outlineLvl w:val="0"/>
        <w:rPr>
          <w:rFonts w:ascii="Trebuchet MS" w:hAnsi="Trebuchet MS" w:cs="Trebuchet MS"/>
          <w:b/>
          <w:u w:val="single"/>
        </w:rPr>
      </w:pPr>
      <w:r>
        <w:rPr>
          <w:rFonts w:ascii="Trebuchet MS" w:hAnsi="Trebuchet MS" w:cs="Trebuchet MS"/>
          <w:b/>
          <w:u w:val="single"/>
        </w:rPr>
        <w:t>A</w:t>
      </w:r>
      <w:r w:rsidR="000A1CF9" w:rsidRPr="00652E8B">
        <w:rPr>
          <w:rFonts w:ascii="Trebuchet MS" w:hAnsi="Trebuchet MS" w:cs="Trebuchet MS"/>
          <w:b/>
          <w:u w:val="single"/>
        </w:rPr>
        <w:t>GENDA ITEMS</w:t>
      </w:r>
    </w:p>
    <w:p w14:paraId="45180A2E" w14:textId="77777777" w:rsidR="00AC5F3C" w:rsidRDefault="00AC5F3C" w:rsidP="00AC5F3C">
      <w:pPr>
        <w:outlineLvl w:val="0"/>
        <w:rPr>
          <w:rFonts w:ascii="Trebuchet MS" w:hAnsi="Trebuchet MS" w:cs="Trebuchet MS"/>
          <w:b/>
          <w:u w:val="single"/>
        </w:rPr>
      </w:pPr>
    </w:p>
    <w:p w14:paraId="7BFA4126" w14:textId="2FD61270" w:rsidR="005655E2" w:rsidRDefault="00000BC4" w:rsidP="00AC5F3C">
      <w:pPr>
        <w:outlineLvl w:val="0"/>
        <w:rPr>
          <w:rFonts w:ascii="Trebuchet MS" w:hAnsi="Trebuchet MS" w:cs="Trebuchet MS"/>
        </w:rPr>
      </w:pPr>
      <w:r w:rsidRPr="00000BC4">
        <w:rPr>
          <w:rFonts w:ascii="Trebuchet MS" w:hAnsi="Trebuchet MS" w:cs="Trebuchet MS"/>
          <w:b/>
          <w:u w:val="single"/>
        </w:rPr>
        <w:t>1.</w:t>
      </w:r>
      <w:r>
        <w:rPr>
          <w:rFonts w:ascii="Trebuchet MS" w:hAnsi="Trebuchet MS" w:cs="Trebuchet MS"/>
          <w:b/>
          <w:u w:val="single"/>
        </w:rPr>
        <w:t xml:space="preserve"> </w:t>
      </w:r>
      <w:r w:rsidR="000A1CF9" w:rsidRPr="000A1CF9">
        <w:rPr>
          <w:rFonts w:ascii="Trebuchet MS" w:hAnsi="Trebuchet MS" w:cs="Trebuchet MS"/>
          <w:b/>
          <w:u w:val="single"/>
        </w:rPr>
        <w:t>Footpath Reports</w:t>
      </w:r>
      <w:r w:rsidR="004B3765">
        <w:rPr>
          <w:rFonts w:ascii="Trebuchet MS" w:hAnsi="Trebuchet MS" w:cs="Trebuchet MS"/>
        </w:rPr>
        <w:t xml:space="preserve"> </w:t>
      </w:r>
    </w:p>
    <w:p w14:paraId="62F69DF1" w14:textId="34A13BB7" w:rsidR="00FE4453" w:rsidRDefault="003F054C" w:rsidP="001B05C1">
      <w:pPr>
        <w:rPr>
          <w:rFonts w:ascii="Trebuchet MS" w:hAnsi="Trebuchet MS"/>
          <w:color w:val="000000"/>
          <w:kern w:val="0"/>
          <w:lang w:eastAsia="en-US"/>
        </w:rPr>
      </w:pPr>
      <w:r>
        <w:rPr>
          <w:rFonts w:ascii="Trebuchet MS" w:hAnsi="Trebuchet MS"/>
        </w:rPr>
        <w:br/>
        <w:t>Carl Earl</w:t>
      </w:r>
      <w:r w:rsidR="00662358">
        <w:rPr>
          <w:rFonts w:ascii="Trebuchet MS" w:hAnsi="Trebuchet MS"/>
        </w:rPr>
        <w:t>,</w:t>
      </w:r>
      <w:bookmarkStart w:id="0" w:name="_GoBack"/>
      <w:bookmarkEnd w:id="0"/>
      <w:r w:rsidR="00807076" w:rsidRPr="001B05C1">
        <w:rPr>
          <w:rFonts w:ascii="Trebuchet MS" w:hAnsi="Trebuchet MS"/>
        </w:rPr>
        <w:t xml:space="preserve"> Area F</w:t>
      </w:r>
      <w:r w:rsidR="00662358">
        <w:rPr>
          <w:rFonts w:ascii="Trebuchet MS" w:hAnsi="Trebuchet MS"/>
        </w:rPr>
        <w:t xml:space="preserve">ootpath Secretary </w:t>
      </w:r>
      <w:r w:rsidR="00807076" w:rsidRPr="001B05C1">
        <w:rPr>
          <w:rFonts w:ascii="Trebuchet MS" w:hAnsi="Trebuchet MS"/>
        </w:rPr>
        <w:t xml:space="preserve">for Somerset </w:t>
      </w:r>
      <w:r w:rsidR="00F5617B">
        <w:rPr>
          <w:rFonts w:ascii="Trebuchet MS" w:hAnsi="Trebuchet MS"/>
        </w:rPr>
        <w:t xml:space="preserve">reported via the Ramblers website that one of his </w:t>
      </w:r>
      <w:r w:rsidR="00807076" w:rsidRPr="001B05C1">
        <w:rPr>
          <w:rFonts w:ascii="Trebuchet MS" w:hAnsi="Trebuchet MS"/>
        </w:rPr>
        <w:t>members was turned off paths at</w:t>
      </w:r>
      <w:r w:rsidR="00F5617B" w:rsidRPr="00F5617B">
        <w:rPr>
          <w:rFonts w:ascii="Trebuchet MS" w:hAnsi="Trebuchet MS"/>
        </w:rPr>
        <w:t xml:space="preserve"> </w:t>
      </w:r>
      <w:proofErr w:type="spellStart"/>
      <w:r w:rsidR="00F5617B">
        <w:rPr>
          <w:rFonts w:ascii="Trebuchet MS" w:hAnsi="Trebuchet MS"/>
        </w:rPr>
        <w:t>Coldcot</w:t>
      </w:r>
      <w:proofErr w:type="spellEnd"/>
      <w:r w:rsidR="00F5617B">
        <w:rPr>
          <w:rFonts w:ascii="Trebuchet MS" w:hAnsi="Trebuchet MS"/>
        </w:rPr>
        <w:t xml:space="preserve"> Farm, </w:t>
      </w:r>
      <w:proofErr w:type="spellStart"/>
      <w:proofErr w:type="gramStart"/>
      <w:r w:rsidR="00F5617B">
        <w:rPr>
          <w:rFonts w:ascii="Trebuchet MS" w:hAnsi="Trebuchet MS"/>
        </w:rPr>
        <w:t>Stourton</w:t>
      </w:r>
      <w:proofErr w:type="spellEnd"/>
      <w:r w:rsidR="00F5617B">
        <w:rPr>
          <w:rFonts w:ascii="Trebuchet MS" w:hAnsi="Trebuchet MS"/>
        </w:rPr>
        <w:t xml:space="preserve"> </w:t>
      </w:r>
      <w:r w:rsidR="00807076" w:rsidRPr="001B05C1">
        <w:rPr>
          <w:rFonts w:ascii="Trebuchet MS" w:hAnsi="Trebuchet MS"/>
        </w:rPr>
        <w:t xml:space="preserve"> by</w:t>
      </w:r>
      <w:proofErr w:type="gramEnd"/>
      <w:r w:rsidR="00807076" w:rsidRPr="001B05C1">
        <w:rPr>
          <w:rFonts w:ascii="Trebuchet MS" w:hAnsi="Trebuchet MS"/>
        </w:rPr>
        <w:t xml:space="preserve"> the farmer, who said the paths were closed (as he had an</w:t>
      </w:r>
      <w:r w:rsidR="00F5617B">
        <w:rPr>
          <w:rFonts w:ascii="Trebuchet MS" w:hAnsi="Trebuchet MS"/>
        </w:rPr>
        <w:t xml:space="preserve"> </w:t>
      </w:r>
      <w:r w:rsidR="00807076" w:rsidRPr="001B05C1">
        <w:rPr>
          <w:rFonts w:ascii="Trebuchet MS" w:hAnsi="Trebuchet MS"/>
        </w:rPr>
        <w:t xml:space="preserve">ancient right to do so!). </w:t>
      </w:r>
      <w:r w:rsidR="00F5617B">
        <w:rPr>
          <w:rFonts w:ascii="Trebuchet MS" w:hAnsi="Trebuchet MS"/>
        </w:rPr>
        <w:t xml:space="preserve">These paths are in an area within South Wilts and as such are within Nick’s jurisdiction. Details given to Nick who will make investigations. </w:t>
      </w:r>
    </w:p>
    <w:p w14:paraId="09FE577B" w14:textId="77777777" w:rsidR="003F054C" w:rsidRPr="001B05C1" w:rsidRDefault="003F054C" w:rsidP="001B05C1">
      <w:pPr>
        <w:rPr>
          <w:rFonts w:ascii="Trebuchet MS" w:hAnsi="Trebuchet MS"/>
          <w:kern w:val="0"/>
          <w:lang w:eastAsia="en-US"/>
        </w:rPr>
      </w:pPr>
    </w:p>
    <w:p w14:paraId="670AAA4D" w14:textId="2A16197E" w:rsidR="00201B73" w:rsidRDefault="003743E0" w:rsidP="00FE4453">
      <w:pPr>
        <w:spacing w:after="330"/>
        <w:rPr>
          <w:rFonts w:ascii="Trebuchet MS" w:hAnsi="Trebuchet MS" w:cs="Trebuchet MS"/>
          <w:b/>
          <w:u w:val="single"/>
        </w:rPr>
      </w:pPr>
      <w:r>
        <w:rPr>
          <w:rFonts w:ascii="Trebuchet MS" w:hAnsi="Trebuchet MS" w:cs="Trebuchet MS"/>
          <w:b/>
          <w:u w:val="single"/>
        </w:rPr>
        <w:t>2</w:t>
      </w:r>
      <w:r w:rsidR="00DC17A3">
        <w:rPr>
          <w:rFonts w:ascii="Trebuchet MS" w:hAnsi="Trebuchet MS" w:cs="Trebuchet MS"/>
          <w:b/>
          <w:u w:val="single"/>
        </w:rPr>
        <w:t xml:space="preserve">. </w:t>
      </w:r>
      <w:r w:rsidR="000A1CF9" w:rsidRPr="007C57A5">
        <w:rPr>
          <w:rFonts w:ascii="Trebuchet MS" w:hAnsi="Trebuchet MS" w:cs="Trebuchet MS"/>
          <w:b/>
          <w:u w:val="single"/>
        </w:rPr>
        <w:t>Correspondence and Agreed Responses</w:t>
      </w:r>
    </w:p>
    <w:p w14:paraId="67E2B099" w14:textId="4D3DD2DB" w:rsidR="004D626A" w:rsidRDefault="00D51363" w:rsidP="005B3E94">
      <w:pPr>
        <w:overflowPunct/>
        <w:ind w:left="36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2</w:t>
      </w:r>
      <w:r w:rsidR="00DC17A3">
        <w:rPr>
          <w:rFonts w:ascii="Trebuchet MS" w:hAnsi="Trebuchet MS" w:cs="Trebuchet MS"/>
        </w:rPr>
        <w:t>.1</w:t>
      </w:r>
      <w:r w:rsidR="00DD51E4">
        <w:rPr>
          <w:rFonts w:ascii="Trebuchet MS" w:hAnsi="Trebuchet MS" w:cs="Trebuchet MS"/>
        </w:rPr>
        <w:t xml:space="preserve"> </w:t>
      </w:r>
      <w:r w:rsidR="004D626A">
        <w:rPr>
          <w:rFonts w:ascii="Trebuchet MS" w:hAnsi="Trebuchet MS" w:cs="Trebuchet MS"/>
        </w:rPr>
        <w:t xml:space="preserve">WC </w:t>
      </w:r>
      <w:r w:rsidR="00FE4453">
        <w:rPr>
          <w:rFonts w:ascii="Trebuchet MS" w:hAnsi="Trebuchet MS" w:cs="Trebuchet MS"/>
        </w:rPr>
        <w:t>27/06/18 Proposed Diversion of Donhead St Mary 26 (part) Order made to move from across a garden to a track to the east. 06/08/18 No objections made Order confirmed</w:t>
      </w:r>
    </w:p>
    <w:p w14:paraId="05082B19" w14:textId="77777777" w:rsidR="004D626A" w:rsidRDefault="004D626A" w:rsidP="005B3E94">
      <w:pPr>
        <w:overflowPunct/>
        <w:ind w:left="360"/>
        <w:rPr>
          <w:rFonts w:ascii="Trebuchet MS" w:hAnsi="Trebuchet MS" w:cs="Trebuchet MS"/>
        </w:rPr>
      </w:pPr>
    </w:p>
    <w:p w14:paraId="4CDED5FA" w14:textId="35EE1256" w:rsidR="002C513C" w:rsidRDefault="004D626A" w:rsidP="005B3E94">
      <w:pPr>
        <w:overflowPunct/>
        <w:ind w:left="36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2.2 </w:t>
      </w:r>
      <w:r w:rsidR="00FE4453">
        <w:rPr>
          <w:rFonts w:ascii="Trebuchet MS" w:hAnsi="Trebuchet MS" w:cs="Trebuchet MS"/>
        </w:rPr>
        <w:t>WC 01/08/18 Proposed diversion of Tisbury 66 (part) and Donhead St Andrew 7 (part) to move path to farm track. No objections made so order confirmed.</w:t>
      </w:r>
    </w:p>
    <w:p w14:paraId="40970EA2" w14:textId="77777777" w:rsidR="002C513C" w:rsidRDefault="002C513C" w:rsidP="005B3E94">
      <w:pPr>
        <w:overflowPunct/>
        <w:ind w:left="360"/>
        <w:rPr>
          <w:rFonts w:ascii="Trebuchet MS" w:hAnsi="Trebuchet MS" w:cs="Trebuchet MS"/>
        </w:rPr>
      </w:pPr>
    </w:p>
    <w:p w14:paraId="47B0A838" w14:textId="3108E58F" w:rsidR="002C513C" w:rsidRDefault="002C513C" w:rsidP="005B3E94">
      <w:pPr>
        <w:overflowPunct/>
        <w:ind w:left="36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2.3 WC </w:t>
      </w:r>
      <w:r w:rsidR="00FE4453">
        <w:rPr>
          <w:rFonts w:ascii="Trebuchet MS" w:hAnsi="Trebuchet MS" w:cs="Trebuchet MS"/>
        </w:rPr>
        <w:t>03/08/18 The Order made to divert part of East Knoyle 16 and to add short spur 16 A to allow enjoyment of the view from previous path position. The previous objections to this have been withdrawn so the order has been confirmed,</w:t>
      </w:r>
    </w:p>
    <w:p w14:paraId="26DDC932" w14:textId="77777777" w:rsidR="002C513C" w:rsidRDefault="002C513C" w:rsidP="005B3E94">
      <w:pPr>
        <w:overflowPunct/>
        <w:ind w:left="360"/>
        <w:rPr>
          <w:rFonts w:ascii="Trebuchet MS" w:hAnsi="Trebuchet MS" w:cs="Trebuchet MS"/>
        </w:rPr>
      </w:pPr>
    </w:p>
    <w:p w14:paraId="4FF48B6A" w14:textId="4F07E44E" w:rsidR="002C513C" w:rsidRDefault="002C513C" w:rsidP="00F5617B">
      <w:pPr>
        <w:overflowPunct/>
        <w:ind w:left="36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2.4 WC </w:t>
      </w:r>
      <w:r w:rsidR="00FE4453">
        <w:rPr>
          <w:rFonts w:ascii="Trebuchet MS" w:hAnsi="Trebuchet MS" w:cs="Trebuchet MS"/>
        </w:rPr>
        <w:t>07/09/18 Donhead St Andrew 27 Public Enquiry 21-23/08/18 was adjourned</w:t>
      </w:r>
      <w:r w:rsidR="00133AAA">
        <w:rPr>
          <w:rFonts w:ascii="Trebuchet MS" w:hAnsi="Trebuchet MS" w:cs="Trebuchet MS"/>
        </w:rPr>
        <w:t>.</w:t>
      </w:r>
      <w:r w:rsidR="00FE4453">
        <w:rPr>
          <w:rFonts w:ascii="Trebuchet MS" w:hAnsi="Trebuchet MS" w:cs="Trebuchet MS"/>
        </w:rPr>
        <w:t xml:space="preserve"> </w:t>
      </w:r>
      <w:r w:rsidR="00133AAA">
        <w:rPr>
          <w:rFonts w:ascii="Trebuchet MS" w:hAnsi="Trebuchet MS" w:cs="Trebuchet MS"/>
        </w:rPr>
        <w:t xml:space="preserve">This is </w:t>
      </w:r>
      <w:r w:rsidR="00FE4453">
        <w:rPr>
          <w:rFonts w:ascii="Trebuchet MS" w:hAnsi="Trebuchet MS" w:cs="Trebuchet MS"/>
        </w:rPr>
        <w:t>to be reconvened 10/10/18 for 2 days.</w:t>
      </w:r>
    </w:p>
    <w:p w14:paraId="2054EB0E" w14:textId="77777777" w:rsidR="00C92C64" w:rsidRDefault="00C92C64" w:rsidP="005B3E94">
      <w:pPr>
        <w:overflowPunct/>
        <w:ind w:left="360"/>
        <w:rPr>
          <w:rFonts w:ascii="Trebuchet MS" w:hAnsi="Trebuchet MS" w:cs="Trebuchet MS"/>
        </w:rPr>
      </w:pPr>
    </w:p>
    <w:p w14:paraId="2C12EC63" w14:textId="50DD2601" w:rsidR="00406720" w:rsidRDefault="00C92C64" w:rsidP="00CC05E8">
      <w:pPr>
        <w:overflowPunct/>
        <w:ind w:left="36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2.5 WC </w:t>
      </w:r>
      <w:r w:rsidR="00FE4453">
        <w:rPr>
          <w:rFonts w:ascii="Trebuchet MS" w:hAnsi="Trebuchet MS" w:cs="Trebuchet MS"/>
        </w:rPr>
        <w:t xml:space="preserve">31/10/18 Application to add footpath in </w:t>
      </w:r>
      <w:r w:rsidR="00133AAA">
        <w:rPr>
          <w:rFonts w:ascii="Trebuchet MS" w:hAnsi="Trebuchet MS" w:cs="Trebuchet MS"/>
        </w:rPr>
        <w:t xml:space="preserve">Stratford-sub-Castle. This application dated 14/01/18 appears to have been made at the time an objection was made to the proposed diversion of Footpath 6. A public enquiry confirmed the diversion but this request to put back a path on the original line appears to still require investigation. </w:t>
      </w:r>
    </w:p>
    <w:p w14:paraId="642CCA93" w14:textId="77777777" w:rsidR="008F3A3E" w:rsidRDefault="008F3A3E" w:rsidP="008F3A3E">
      <w:pPr>
        <w:overflowPunct/>
        <w:rPr>
          <w:rFonts w:ascii="Trebuchet MS" w:hAnsi="Trebuchet MS" w:cs="Trebuchet MS"/>
        </w:rPr>
      </w:pPr>
    </w:p>
    <w:p w14:paraId="4AB8EBF1" w14:textId="77777777" w:rsidR="00782C31" w:rsidRDefault="003743E0" w:rsidP="00782C31">
      <w:pPr>
        <w:ind w:left="-567" w:firstLine="567"/>
        <w:outlineLvl w:val="0"/>
        <w:rPr>
          <w:rFonts w:ascii="Trebuchet MS" w:hAnsi="Trebuchet MS" w:cs="Trebuchet MS"/>
          <w:b/>
          <w:u w:val="single"/>
        </w:rPr>
      </w:pPr>
      <w:r>
        <w:rPr>
          <w:rFonts w:ascii="Trebuchet MS" w:hAnsi="Trebuchet MS" w:cs="Trebuchet MS"/>
          <w:b/>
          <w:u w:val="single"/>
        </w:rPr>
        <w:lastRenderedPageBreak/>
        <w:t>3</w:t>
      </w:r>
      <w:r w:rsidR="00DC17A3">
        <w:rPr>
          <w:rFonts w:ascii="Trebuchet MS" w:hAnsi="Trebuchet MS" w:cs="Trebuchet MS"/>
          <w:b/>
          <w:u w:val="single"/>
        </w:rPr>
        <w:t xml:space="preserve">. </w:t>
      </w:r>
      <w:r w:rsidR="00AC792C">
        <w:rPr>
          <w:rFonts w:ascii="Trebuchet MS" w:hAnsi="Trebuchet MS" w:cs="Trebuchet MS"/>
          <w:b/>
          <w:u w:val="single"/>
        </w:rPr>
        <w:t>Any Other Business</w:t>
      </w:r>
    </w:p>
    <w:p w14:paraId="5FDA04A4" w14:textId="77777777" w:rsidR="00CC05E8" w:rsidRDefault="00CC05E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3B0FC002" w14:textId="4710217D" w:rsidR="00CC05E8" w:rsidRDefault="00F5617B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/>
          <w:color w:val="000000"/>
          <w:kern w:val="0"/>
          <w:lang w:eastAsia="en-US"/>
        </w:rPr>
        <w:t xml:space="preserve">It was agreed that we would appeal at the AGM for new members of both our volunteer gangs. </w:t>
      </w:r>
    </w:p>
    <w:p w14:paraId="017ADA30" w14:textId="77777777" w:rsidR="00804A24" w:rsidRDefault="00804A24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0547772D" w14:textId="77777777" w:rsidR="00662358" w:rsidRDefault="00804A24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/>
          <w:color w:val="000000"/>
          <w:kern w:val="0"/>
          <w:lang w:eastAsia="en-US"/>
        </w:rPr>
        <w:t xml:space="preserve">Patricia reported </w:t>
      </w:r>
      <w:r w:rsidR="00662358">
        <w:rPr>
          <w:rFonts w:ascii="Trebuchet MS" w:eastAsia="ＭＳ 明朝" w:hAnsi="Trebuchet MS"/>
          <w:color w:val="000000"/>
          <w:kern w:val="0"/>
          <w:lang w:eastAsia="en-US"/>
        </w:rPr>
        <w:t>the following</w:t>
      </w:r>
    </w:p>
    <w:p w14:paraId="02566AB8" w14:textId="77777777" w:rsidR="00662358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6111278C" w14:textId="2C8FD413" w:rsidR="00804A24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/>
          <w:color w:val="000000"/>
          <w:kern w:val="0"/>
          <w:lang w:eastAsia="en-US"/>
        </w:rPr>
        <w:t>P</w:t>
      </w:r>
      <w:r w:rsidR="00804A24">
        <w:rPr>
          <w:rFonts w:ascii="Trebuchet MS" w:eastAsia="ＭＳ 明朝" w:hAnsi="Trebuchet MS"/>
          <w:color w:val="000000"/>
          <w:kern w:val="0"/>
          <w:lang w:eastAsia="en-US"/>
        </w:rPr>
        <w:t>roblems with paths at Downton 65 and 62 that had been ploughed to the field edge or had been fenced and then overgrown. She has notified the Downton path group</w:t>
      </w:r>
      <w:r w:rsidR="00804A24" w:rsidRPr="00804A24">
        <w:rPr>
          <w:rFonts w:ascii="Trebuchet MS" w:eastAsia="ＭＳ 明朝" w:hAnsi="Trebuchet MS"/>
          <w:color w:val="000000"/>
          <w:kern w:val="0"/>
          <w:lang w:eastAsia="en-US"/>
        </w:rPr>
        <w:t xml:space="preserve"> </w:t>
      </w:r>
      <w:r w:rsidR="00804A24">
        <w:rPr>
          <w:rFonts w:ascii="Trebuchet MS" w:eastAsia="ＭＳ 明朝" w:hAnsi="Trebuchet MS"/>
          <w:color w:val="000000"/>
          <w:kern w:val="0"/>
          <w:lang w:eastAsia="en-US"/>
        </w:rPr>
        <w:t>via Susan Kirsten.</w:t>
      </w:r>
    </w:p>
    <w:p w14:paraId="31CB0090" w14:textId="77777777" w:rsidR="00662358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53E14FBB" w14:textId="2E93E4E3" w:rsidR="00662358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/>
          <w:color w:val="000000"/>
          <w:kern w:val="0"/>
          <w:lang w:eastAsia="en-US"/>
        </w:rPr>
        <w:t>Sutton Mandeville 15 has been greatly improved by probably the farmer/landowner.</w:t>
      </w:r>
    </w:p>
    <w:p w14:paraId="05BC945A" w14:textId="77777777" w:rsidR="00662358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7AC0A809" w14:textId="4BFB5DBA" w:rsidR="00662358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/>
          <w:color w:val="000000"/>
          <w:kern w:val="0"/>
          <w:lang w:eastAsia="en-US"/>
        </w:rPr>
        <w:t>Teffont 13 the missing path was discussed and Nick will ask the landowner about a permissive path to connect this path with the road.</w:t>
      </w:r>
    </w:p>
    <w:p w14:paraId="21B51080" w14:textId="77777777" w:rsidR="00B05EB4" w:rsidRDefault="00B05EB4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</w:p>
    <w:p w14:paraId="3A46C89B" w14:textId="24C7AF40" w:rsidR="00B05EB4" w:rsidRPr="00AC7027" w:rsidRDefault="00662358" w:rsidP="009568BE">
      <w:pPr>
        <w:widowControl/>
        <w:overflowPunct/>
        <w:autoSpaceDE/>
        <w:autoSpaceDN/>
        <w:adjustRightInd/>
        <w:rPr>
          <w:rFonts w:ascii="Trebuchet MS" w:eastAsia="ＭＳ 明朝" w:hAnsi="Trebuchet MS"/>
          <w:color w:val="000000"/>
          <w:kern w:val="0"/>
          <w:lang w:eastAsia="en-US"/>
        </w:rPr>
      </w:pPr>
      <w:r>
        <w:rPr>
          <w:rFonts w:ascii="Trebuchet MS" w:eastAsia="ＭＳ 明朝" w:hAnsi="Trebuchet MS" w:cs="Cambria Bold Italic"/>
          <w:color w:val="000000"/>
          <w:kern w:val="0"/>
          <w:lang w:val="en-US" w:eastAsia="en-US"/>
        </w:rPr>
        <w:t xml:space="preserve">Graham asked Nick about a permissive path in </w:t>
      </w:r>
      <w:proofErr w:type="spellStart"/>
      <w:r>
        <w:rPr>
          <w:rFonts w:ascii="Trebuchet MS" w:eastAsia="ＭＳ 明朝" w:hAnsi="Trebuchet MS" w:cs="Cambria Bold Italic"/>
          <w:color w:val="000000"/>
          <w:kern w:val="0"/>
          <w:lang w:val="en-US" w:eastAsia="en-US"/>
        </w:rPr>
        <w:t>Barford</w:t>
      </w:r>
      <w:proofErr w:type="spellEnd"/>
      <w:r>
        <w:rPr>
          <w:rFonts w:ascii="Trebuchet MS" w:eastAsia="ＭＳ 明朝" w:hAnsi="Trebuchet MS" w:cs="Cambria Bold Italic"/>
          <w:color w:val="000000"/>
          <w:kern w:val="0"/>
          <w:lang w:val="en-US" w:eastAsia="en-US"/>
        </w:rPr>
        <w:t xml:space="preserve"> St Martin.</w:t>
      </w:r>
    </w:p>
    <w:p w14:paraId="3626FB8A" w14:textId="77777777" w:rsidR="00A2373C" w:rsidRDefault="00A2373C" w:rsidP="00A7135E">
      <w:pPr>
        <w:outlineLvl w:val="0"/>
        <w:rPr>
          <w:rFonts w:ascii="Trebuchet MS" w:hAnsi="Trebuchet MS" w:cs="Trebuchet MS"/>
        </w:rPr>
      </w:pPr>
    </w:p>
    <w:p w14:paraId="7B081184" w14:textId="22CDF0FD" w:rsidR="00782C31" w:rsidRDefault="003743E0" w:rsidP="00782C31">
      <w:pPr>
        <w:ind w:left="-567" w:firstLine="567"/>
        <w:outlineLvl w:val="0"/>
        <w:rPr>
          <w:rFonts w:ascii="Trebuchet MS" w:hAnsi="Trebuchet MS" w:cs="Trebuchet MS"/>
          <w:b/>
          <w:bCs/>
        </w:rPr>
      </w:pPr>
      <w:proofErr w:type="gramStart"/>
      <w:r>
        <w:rPr>
          <w:rFonts w:ascii="Trebuchet MS" w:hAnsi="Trebuchet MS" w:cs="Trebuchet MS"/>
          <w:b/>
        </w:rPr>
        <w:t>4</w:t>
      </w:r>
      <w:r w:rsidR="00DC17A3">
        <w:rPr>
          <w:rFonts w:ascii="Trebuchet MS" w:hAnsi="Trebuchet MS" w:cs="Trebuchet MS"/>
          <w:b/>
        </w:rPr>
        <w:t xml:space="preserve">. </w:t>
      </w:r>
      <w:r w:rsidR="00A25783" w:rsidRPr="007C57A5">
        <w:rPr>
          <w:rFonts w:ascii="Trebuchet MS" w:hAnsi="Trebuchet MS" w:cs="Trebuchet MS"/>
          <w:b/>
          <w:u w:val="single"/>
        </w:rPr>
        <w:t xml:space="preserve"> </w:t>
      </w:r>
      <w:r w:rsidR="00662358">
        <w:rPr>
          <w:rFonts w:ascii="Trebuchet MS" w:hAnsi="Trebuchet MS" w:cs="Trebuchet MS"/>
          <w:b/>
          <w:u w:val="single"/>
        </w:rPr>
        <w:t>Date</w:t>
      </w:r>
      <w:proofErr w:type="gramEnd"/>
      <w:r w:rsidR="00662358">
        <w:rPr>
          <w:rFonts w:ascii="Trebuchet MS" w:hAnsi="Trebuchet MS" w:cs="Trebuchet MS"/>
          <w:b/>
          <w:u w:val="single"/>
        </w:rPr>
        <w:t xml:space="preserve"> and Time of </w:t>
      </w:r>
      <w:r w:rsidR="005B3E94">
        <w:rPr>
          <w:rFonts w:ascii="Trebuchet MS" w:hAnsi="Trebuchet MS" w:cs="Trebuchet MS"/>
          <w:b/>
          <w:u w:val="single"/>
        </w:rPr>
        <w:t>Next</w:t>
      </w:r>
      <w:r w:rsidR="00571E66">
        <w:rPr>
          <w:rFonts w:ascii="Trebuchet MS" w:hAnsi="Trebuchet MS" w:cs="Trebuchet MS"/>
          <w:b/>
          <w:u w:val="single"/>
        </w:rPr>
        <w:t xml:space="preserve"> </w:t>
      </w:r>
      <w:r w:rsidR="00A25783">
        <w:rPr>
          <w:rFonts w:ascii="Trebuchet MS" w:hAnsi="Trebuchet MS" w:cs="Trebuchet MS"/>
          <w:b/>
          <w:u w:val="single"/>
        </w:rPr>
        <w:t>Meeting</w:t>
      </w:r>
      <w:r w:rsidR="00D511B0">
        <w:rPr>
          <w:rFonts w:ascii="Trebuchet MS" w:hAnsi="Trebuchet MS" w:cs="Trebuchet MS"/>
          <w:b/>
          <w:bCs/>
        </w:rPr>
        <w:tab/>
      </w:r>
    </w:p>
    <w:p w14:paraId="0CCADC88" w14:textId="77777777" w:rsidR="00782C31" w:rsidRDefault="00782C31" w:rsidP="00782C31">
      <w:pPr>
        <w:ind w:left="-567" w:firstLine="567"/>
        <w:outlineLvl w:val="0"/>
        <w:rPr>
          <w:rFonts w:ascii="Trebuchet MS" w:hAnsi="Trebuchet MS" w:cs="Trebuchet MS"/>
          <w:bCs/>
        </w:rPr>
      </w:pPr>
    </w:p>
    <w:p w14:paraId="28A5935B" w14:textId="7A9D006B" w:rsidR="00AC792C" w:rsidRDefault="00CC05E8" w:rsidP="00AC792C">
      <w:pPr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</w:rPr>
        <w:t xml:space="preserve"> </w:t>
      </w:r>
      <w:r w:rsidR="00662358">
        <w:rPr>
          <w:rFonts w:ascii="Trebuchet MS" w:hAnsi="Trebuchet MS" w:cs="Trebuchet MS"/>
          <w:bCs/>
        </w:rPr>
        <w:t xml:space="preserve">Monday </w:t>
      </w:r>
      <w:r>
        <w:rPr>
          <w:rFonts w:ascii="Trebuchet MS" w:hAnsi="Trebuchet MS" w:cs="Trebuchet MS"/>
          <w:bCs/>
        </w:rPr>
        <w:t>February 11</w:t>
      </w:r>
      <w:r w:rsidRPr="00CC05E8">
        <w:rPr>
          <w:rFonts w:ascii="Trebuchet MS" w:hAnsi="Trebuchet MS" w:cs="Trebuchet MS"/>
          <w:bCs/>
          <w:vertAlign w:val="superscript"/>
        </w:rPr>
        <w:t>th</w:t>
      </w:r>
      <w:r w:rsidR="00662358">
        <w:rPr>
          <w:rFonts w:ascii="Trebuchet MS" w:hAnsi="Trebuchet MS" w:cs="Trebuchet MS"/>
          <w:bCs/>
          <w:vertAlign w:val="superscript"/>
        </w:rPr>
        <w:t xml:space="preserve"> </w:t>
      </w:r>
      <w:r w:rsidR="00662358">
        <w:rPr>
          <w:rFonts w:ascii="Trebuchet MS" w:hAnsi="Trebuchet MS" w:cs="Trebuchet MS"/>
          <w:bCs/>
        </w:rPr>
        <w:t>at 2.30 pm</w:t>
      </w:r>
      <w:r>
        <w:rPr>
          <w:rFonts w:ascii="Trebuchet MS" w:hAnsi="Trebuchet MS" w:cs="Trebuchet MS"/>
          <w:bCs/>
        </w:rPr>
        <w:t>.</w:t>
      </w:r>
      <w:r w:rsidR="00662358">
        <w:rPr>
          <w:rFonts w:ascii="Trebuchet MS" w:hAnsi="Trebuchet MS" w:cs="Trebuchet MS"/>
          <w:bCs/>
        </w:rPr>
        <w:t xml:space="preserve"> Wilton Meeting Room.</w:t>
      </w:r>
    </w:p>
    <w:p w14:paraId="2EFE2C3A" w14:textId="77777777" w:rsidR="00CC05E8" w:rsidRDefault="00CC05E8" w:rsidP="00AC792C">
      <w:pPr>
        <w:rPr>
          <w:rFonts w:ascii="Trebuchet MS" w:hAnsi="Trebuchet MS"/>
          <w:color w:val="000000"/>
        </w:rPr>
      </w:pPr>
    </w:p>
    <w:p w14:paraId="5BF5EA20" w14:textId="06A98EB1" w:rsidR="00AC7027" w:rsidRDefault="00AC7027" w:rsidP="00AC7027">
      <w:pPr>
        <w:rPr>
          <w:b/>
        </w:rPr>
      </w:pPr>
      <w:r w:rsidRPr="007B4A96">
        <w:rPr>
          <w:b/>
        </w:rPr>
        <w:t>GDPR Note:</w:t>
      </w:r>
      <w:r>
        <w:rPr>
          <w:b/>
        </w:rPr>
        <w:t xml:space="preserve"> All persons named in these minutes consent to their names being </w:t>
      </w:r>
      <w:r w:rsidR="00406720">
        <w:rPr>
          <w:b/>
        </w:rPr>
        <w:t xml:space="preserve">recorded and the </w:t>
      </w:r>
      <w:r>
        <w:rPr>
          <w:b/>
        </w:rPr>
        <w:t>Minutes being published on the Group website.</w:t>
      </w:r>
    </w:p>
    <w:p w14:paraId="3255532F" w14:textId="77777777" w:rsidR="00AC792C" w:rsidRPr="008A63EA" w:rsidRDefault="00AC792C" w:rsidP="00AC792C">
      <w:pPr>
        <w:rPr>
          <w:rFonts w:ascii="Times" w:hAnsi="Times"/>
        </w:rPr>
      </w:pPr>
    </w:p>
    <w:sectPr w:rsidR="00AC792C" w:rsidRPr="008A63EA" w:rsidSect="00075304">
      <w:footerReference w:type="even" r:id="rId10"/>
      <w:footerReference w:type="default" r:id="rId11"/>
      <w:pgSz w:w="11900" w:h="16820"/>
      <w:pgMar w:top="567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08F35" w14:textId="77777777" w:rsidR="00804A24" w:rsidRDefault="00804A24" w:rsidP="00EA6410">
      <w:r>
        <w:separator/>
      </w:r>
    </w:p>
  </w:endnote>
  <w:endnote w:type="continuationSeparator" w:id="0">
    <w:p w14:paraId="3E6A2F0B" w14:textId="77777777" w:rsidR="00804A24" w:rsidRDefault="00804A24" w:rsidP="00EA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mbria Bold Italic">
    <w:panose1 w:val="020408030504060A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A0169A" w14:textId="7FABC7A1" w:rsidR="00804A24" w:rsidRDefault="00804A24" w:rsidP="00EA6410">
    <w:pPr>
      <w:pStyle w:val="Footer"/>
      <w:tabs>
        <w:tab w:val="clear" w:pos="4320"/>
        <w:tab w:val="clear" w:pos="8640"/>
        <w:tab w:val="center" w:pos="4510"/>
        <w:tab w:val="right" w:pos="9020"/>
      </w:tabs>
    </w:pPr>
    <w:sdt>
      <w:sdtPr>
        <w:id w:val="969400743"/>
        <w:placeholder>
          <w:docPart w:val="47975D5285CA654E9DFC2B86FDAACE63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969400748"/>
        <w:placeholder>
          <w:docPart w:val="031EB0E41B8B7B4684025EC600F72EE7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969400753"/>
        <w:placeholder>
          <w:docPart w:val="4B45A159E9BB9047A6816403640A06DD"/>
        </w:placeholder>
        <w:temporary/>
        <w:showingPlcHdr/>
      </w:sdtPr>
      <w:sdtContent>
        <w:r>
          <w:t>[Type text]</w:t>
        </w:r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B0CA1" w14:textId="465314FB" w:rsidR="00804A24" w:rsidRPr="006453F3" w:rsidRDefault="00804A24" w:rsidP="00EA6410">
    <w:pPr>
      <w:pStyle w:val="Footer"/>
      <w:tabs>
        <w:tab w:val="clear" w:pos="4320"/>
        <w:tab w:val="clear" w:pos="8640"/>
        <w:tab w:val="center" w:pos="4510"/>
        <w:tab w:val="right" w:pos="9020"/>
      </w:tabs>
      <w:rPr>
        <w:sz w:val="16"/>
        <w:szCs w:val="16"/>
      </w:rPr>
    </w:pPr>
    <w:r>
      <w:rPr>
        <w:sz w:val="16"/>
        <w:szCs w:val="16"/>
      </w:rPr>
      <w:t>Footpath Committee</w:t>
    </w:r>
    <w:r w:rsidRPr="00CC05E8">
      <w:rPr>
        <w:sz w:val="16"/>
        <w:szCs w:val="16"/>
      </w:rPr>
      <w:ptab w:relativeTo="margin" w:alignment="center" w:leader="none"/>
    </w:r>
    <w:r>
      <w:rPr>
        <w:sz w:val="16"/>
        <w:szCs w:val="16"/>
      </w:rPr>
      <w:t>November</w:t>
    </w:r>
    <w:r w:rsidRPr="00CC05E8">
      <w:rPr>
        <w:sz w:val="16"/>
        <w:szCs w:val="16"/>
      </w:rPr>
      <w:ptab w:relativeTo="margin" w:alignment="right" w:leader="none"/>
    </w:r>
    <w:r>
      <w:rPr>
        <w:sz w:val="16"/>
        <w:szCs w:val="16"/>
      </w:rPr>
      <w:t>2018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9D24A3" w14:textId="77777777" w:rsidR="00804A24" w:rsidRDefault="00804A24" w:rsidP="00EA6410">
      <w:r>
        <w:separator/>
      </w:r>
    </w:p>
  </w:footnote>
  <w:footnote w:type="continuationSeparator" w:id="0">
    <w:p w14:paraId="1E02264E" w14:textId="77777777" w:rsidR="00804A24" w:rsidRDefault="00804A24" w:rsidP="00EA6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87CE9"/>
    <w:multiLevelType w:val="hybridMultilevel"/>
    <w:tmpl w:val="C438437A"/>
    <w:lvl w:ilvl="0" w:tplc="A0DCBE7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A4FB2"/>
    <w:multiLevelType w:val="hybridMultilevel"/>
    <w:tmpl w:val="2DAC6722"/>
    <w:lvl w:ilvl="0" w:tplc="44B68CA8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31258"/>
    <w:multiLevelType w:val="hybridMultilevel"/>
    <w:tmpl w:val="DF76463A"/>
    <w:lvl w:ilvl="0" w:tplc="44B68CA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265CA0"/>
    <w:multiLevelType w:val="hybridMultilevel"/>
    <w:tmpl w:val="89FE7AAA"/>
    <w:lvl w:ilvl="0" w:tplc="236426C4">
      <w:start w:val="1"/>
      <w:numFmt w:val="decimal"/>
      <w:lvlText w:val="2.%1"/>
      <w:lvlJc w:val="left"/>
      <w:pPr>
        <w:ind w:left="7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0" w:hanging="360"/>
      </w:pPr>
    </w:lvl>
    <w:lvl w:ilvl="2" w:tplc="0409001B" w:tentative="1">
      <w:start w:val="1"/>
      <w:numFmt w:val="lowerRoman"/>
      <w:lvlText w:val="%3."/>
      <w:lvlJc w:val="right"/>
      <w:pPr>
        <w:ind w:left="2710" w:hanging="180"/>
      </w:pPr>
    </w:lvl>
    <w:lvl w:ilvl="3" w:tplc="0409000F" w:tentative="1">
      <w:start w:val="1"/>
      <w:numFmt w:val="decimal"/>
      <w:lvlText w:val="%4."/>
      <w:lvlJc w:val="left"/>
      <w:pPr>
        <w:ind w:left="3430" w:hanging="360"/>
      </w:pPr>
    </w:lvl>
    <w:lvl w:ilvl="4" w:tplc="04090019" w:tentative="1">
      <w:start w:val="1"/>
      <w:numFmt w:val="lowerLetter"/>
      <w:lvlText w:val="%5."/>
      <w:lvlJc w:val="left"/>
      <w:pPr>
        <w:ind w:left="4150" w:hanging="360"/>
      </w:pPr>
    </w:lvl>
    <w:lvl w:ilvl="5" w:tplc="0409001B" w:tentative="1">
      <w:start w:val="1"/>
      <w:numFmt w:val="lowerRoman"/>
      <w:lvlText w:val="%6."/>
      <w:lvlJc w:val="right"/>
      <w:pPr>
        <w:ind w:left="4870" w:hanging="180"/>
      </w:pPr>
    </w:lvl>
    <w:lvl w:ilvl="6" w:tplc="0409000F" w:tentative="1">
      <w:start w:val="1"/>
      <w:numFmt w:val="decimal"/>
      <w:lvlText w:val="%7."/>
      <w:lvlJc w:val="left"/>
      <w:pPr>
        <w:ind w:left="5590" w:hanging="360"/>
      </w:pPr>
    </w:lvl>
    <w:lvl w:ilvl="7" w:tplc="04090019" w:tentative="1">
      <w:start w:val="1"/>
      <w:numFmt w:val="lowerLetter"/>
      <w:lvlText w:val="%8."/>
      <w:lvlJc w:val="left"/>
      <w:pPr>
        <w:ind w:left="6310" w:hanging="360"/>
      </w:pPr>
    </w:lvl>
    <w:lvl w:ilvl="8" w:tplc="0409001B" w:tentative="1">
      <w:start w:val="1"/>
      <w:numFmt w:val="lowerRoman"/>
      <w:lvlText w:val="%9."/>
      <w:lvlJc w:val="right"/>
      <w:pPr>
        <w:ind w:left="703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65"/>
    <w:rsid w:val="00000BC4"/>
    <w:rsid w:val="00004575"/>
    <w:rsid w:val="00005604"/>
    <w:rsid w:val="00010F28"/>
    <w:rsid w:val="00011DF0"/>
    <w:rsid w:val="00017505"/>
    <w:rsid w:val="000225B1"/>
    <w:rsid w:val="00025D4C"/>
    <w:rsid w:val="000317BE"/>
    <w:rsid w:val="00041482"/>
    <w:rsid w:val="00051CD7"/>
    <w:rsid w:val="00052DD0"/>
    <w:rsid w:val="00064C82"/>
    <w:rsid w:val="0006670F"/>
    <w:rsid w:val="00075304"/>
    <w:rsid w:val="000754F1"/>
    <w:rsid w:val="00076B0E"/>
    <w:rsid w:val="00080206"/>
    <w:rsid w:val="00086476"/>
    <w:rsid w:val="00090A72"/>
    <w:rsid w:val="000910CF"/>
    <w:rsid w:val="000938F1"/>
    <w:rsid w:val="00097E97"/>
    <w:rsid w:val="00097FCC"/>
    <w:rsid w:val="000A1CF9"/>
    <w:rsid w:val="000A1E14"/>
    <w:rsid w:val="000C5AD1"/>
    <w:rsid w:val="000C6133"/>
    <w:rsid w:val="000D12D1"/>
    <w:rsid w:val="000E1129"/>
    <w:rsid w:val="000F0AB3"/>
    <w:rsid w:val="000F1AD2"/>
    <w:rsid w:val="000F610D"/>
    <w:rsid w:val="00100F44"/>
    <w:rsid w:val="00101097"/>
    <w:rsid w:val="00113EC2"/>
    <w:rsid w:val="00114025"/>
    <w:rsid w:val="00115D12"/>
    <w:rsid w:val="0011638B"/>
    <w:rsid w:val="0012036C"/>
    <w:rsid w:val="00122763"/>
    <w:rsid w:val="00130D1F"/>
    <w:rsid w:val="00133AAA"/>
    <w:rsid w:val="00136476"/>
    <w:rsid w:val="00141ED6"/>
    <w:rsid w:val="00150816"/>
    <w:rsid w:val="00152C03"/>
    <w:rsid w:val="00161800"/>
    <w:rsid w:val="00161ECC"/>
    <w:rsid w:val="0016566C"/>
    <w:rsid w:val="001700CB"/>
    <w:rsid w:val="00171884"/>
    <w:rsid w:val="00186BBE"/>
    <w:rsid w:val="0019003E"/>
    <w:rsid w:val="001936C3"/>
    <w:rsid w:val="00194218"/>
    <w:rsid w:val="001A4219"/>
    <w:rsid w:val="001A51EA"/>
    <w:rsid w:val="001A6699"/>
    <w:rsid w:val="001B05C1"/>
    <w:rsid w:val="001B1F51"/>
    <w:rsid w:val="001D3DAD"/>
    <w:rsid w:val="001D61FD"/>
    <w:rsid w:val="001D63E1"/>
    <w:rsid w:val="001D7E80"/>
    <w:rsid w:val="001E084E"/>
    <w:rsid w:val="001E2862"/>
    <w:rsid w:val="001E449B"/>
    <w:rsid w:val="001F0704"/>
    <w:rsid w:val="001F235E"/>
    <w:rsid w:val="00201B73"/>
    <w:rsid w:val="00211EED"/>
    <w:rsid w:val="00215A6C"/>
    <w:rsid w:val="002215E7"/>
    <w:rsid w:val="00222613"/>
    <w:rsid w:val="00224F6C"/>
    <w:rsid w:val="00233441"/>
    <w:rsid w:val="00235A0C"/>
    <w:rsid w:val="00242652"/>
    <w:rsid w:val="00251883"/>
    <w:rsid w:val="002525F5"/>
    <w:rsid w:val="00255038"/>
    <w:rsid w:val="0026055A"/>
    <w:rsid w:val="0026066B"/>
    <w:rsid w:val="002612B8"/>
    <w:rsid w:val="002634A5"/>
    <w:rsid w:val="00266302"/>
    <w:rsid w:val="00273A10"/>
    <w:rsid w:val="00275C2C"/>
    <w:rsid w:val="002770EF"/>
    <w:rsid w:val="00277FEE"/>
    <w:rsid w:val="0028777D"/>
    <w:rsid w:val="00294808"/>
    <w:rsid w:val="002A6D1B"/>
    <w:rsid w:val="002B1784"/>
    <w:rsid w:val="002B1FA2"/>
    <w:rsid w:val="002B61C0"/>
    <w:rsid w:val="002B69DB"/>
    <w:rsid w:val="002B76CA"/>
    <w:rsid w:val="002C2D47"/>
    <w:rsid w:val="002C41CB"/>
    <w:rsid w:val="002C4D3B"/>
    <w:rsid w:val="002C513C"/>
    <w:rsid w:val="002D3FFB"/>
    <w:rsid w:val="002E445F"/>
    <w:rsid w:val="002F113D"/>
    <w:rsid w:val="002F1C60"/>
    <w:rsid w:val="0030211E"/>
    <w:rsid w:val="00312133"/>
    <w:rsid w:val="00314167"/>
    <w:rsid w:val="0033490E"/>
    <w:rsid w:val="00335A11"/>
    <w:rsid w:val="0033716D"/>
    <w:rsid w:val="003378D7"/>
    <w:rsid w:val="00345546"/>
    <w:rsid w:val="00352062"/>
    <w:rsid w:val="003527A2"/>
    <w:rsid w:val="00352955"/>
    <w:rsid w:val="00355B32"/>
    <w:rsid w:val="00357190"/>
    <w:rsid w:val="00361239"/>
    <w:rsid w:val="0036644E"/>
    <w:rsid w:val="00367840"/>
    <w:rsid w:val="003743E0"/>
    <w:rsid w:val="00381E3C"/>
    <w:rsid w:val="003923BF"/>
    <w:rsid w:val="003925E9"/>
    <w:rsid w:val="003A1AA9"/>
    <w:rsid w:val="003A4DCD"/>
    <w:rsid w:val="003C2012"/>
    <w:rsid w:val="003C6976"/>
    <w:rsid w:val="003E1F74"/>
    <w:rsid w:val="003E55BD"/>
    <w:rsid w:val="003F054C"/>
    <w:rsid w:val="003F20FB"/>
    <w:rsid w:val="003F4365"/>
    <w:rsid w:val="003F74BC"/>
    <w:rsid w:val="00406720"/>
    <w:rsid w:val="00420B46"/>
    <w:rsid w:val="00420D93"/>
    <w:rsid w:val="00422D15"/>
    <w:rsid w:val="004305CB"/>
    <w:rsid w:val="00432A53"/>
    <w:rsid w:val="00434DCF"/>
    <w:rsid w:val="004459EB"/>
    <w:rsid w:val="00446D5D"/>
    <w:rsid w:val="004553F1"/>
    <w:rsid w:val="00460232"/>
    <w:rsid w:val="004612C0"/>
    <w:rsid w:val="00461599"/>
    <w:rsid w:val="00464061"/>
    <w:rsid w:val="00466B8F"/>
    <w:rsid w:val="00472C5E"/>
    <w:rsid w:val="00475C29"/>
    <w:rsid w:val="00484AC1"/>
    <w:rsid w:val="00485C43"/>
    <w:rsid w:val="00487EC0"/>
    <w:rsid w:val="00491C3C"/>
    <w:rsid w:val="004942B0"/>
    <w:rsid w:val="004A196C"/>
    <w:rsid w:val="004A1F4E"/>
    <w:rsid w:val="004A4F74"/>
    <w:rsid w:val="004A6650"/>
    <w:rsid w:val="004B269A"/>
    <w:rsid w:val="004B3616"/>
    <w:rsid w:val="004B3765"/>
    <w:rsid w:val="004B5D57"/>
    <w:rsid w:val="004C2649"/>
    <w:rsid w:val="004C5E07"/>
    <w:rsid w:val="004C72D2"/>
    <w:rsid w:val="004D626A"/>
    <w:rsid w:val="004D6889"/>
    <w:rsid w:val="004E04C2"/>
    <w:rsid w:val="004E4601"/>
    <w:rsid w:val="004F2DDD"/>
    <w:rsid w:val="005171E9"/>
    <w:rsid w:val="0052217D"/>
    <w:rsid w:val="00522C5F"/>
    <w:rsid w:val="00524B53"/>
    <w:rsid w:val="00525513"/>
    <w:rsid w:val="00526A00"/>
    <w:rsid w:val="00527EC3"/>
    <w:rsid w:val="00527FA5"/>
    <w:rsid w:val="00532536"/>
    <w:rsid w:val="00535997"/>
    <w:rsid w:val="00536139"/>
    <w:rsid w:val="00537B33"/>
    <w:rsid w:val="00545E7C"/>
    <w:rsid w:val="0055090C"/>
    <w:rsid w:val="005547A0"/>
    <w:rsid w:val="00563B44"/>
    <w:rsid w:val="00563C04"/>
    <w:rsid w:val="005655E2"/>
    <w:rsid w:val="0057140D"/>
    <w:rsid w:val="00571E66"/>
    <w:rsid w:val="00577C74"/>
    <w:rsid w:val="00580F7F"/>
    <w:rsid w:val="00584380"/>
    <w:rsid w:val="00591AEA"/>
    <w:rsid w:val="00594EE7"/>
    <w:rsid w:val="005B3E94"/>
    <w:rsid w:val="005B4F89"/>
    <w:rsid w:val="005C0444"/>
    <w:rsid w:val="005C555D"/>
    <w:rsid w:val="005D542D"/>
    <w:rsid w:val="005E1D38"/>
    <w:rsid w:val="005E3B24"/>
    <w:rsid w:val="005E4BFE"/>
    <w:rsid w:val="005E70F4"/>
    <w:rsid w:val="005E7743"/>
    <w:rsid w:val="005F356F"/>
    <w:rsid w:val="00607084"/>
    <w:rsid w:val="006079E7"/>
    <w:rsid w:val="00607CC5"/>
    <w:rsid w:val="006156C7"/>
    <w:rsid w:val="00624C06"/>
    <w:rsid w:val="00625FF2"/>
    <w:rsid w:val="00631944"/>
    <w:rsid w:val="00644090"/>
    <w:rsid w:val="006442BB"/>
    <w:rsid w:val="00645155"/>
    <w:rsid w:val="006453F3"/>
    <w:rsid w:val="00651BFE"/>
    <w:rsid w:val="0065273F"/>
    <w:rsid w:val="00656554"/>
    <w:rsid w:val="00657FEB"/>
    <w:rsid w:val="006614E8"/>
    <w:rsid w:val="00662358"/>
    <w:rsid w:val="00666205"/>
    <w:rsid w:val="00672A5B"/>
    <w:rsid w:val="00676B1B"/>
    <w:rsid w:val="0067716F"/>
    <w:rsid w:val="006850E7"/>
    <w:rsid w:val="00687C21"/>
    <w:rsid w:val="00687F86"/>
    <w:rsid w:val="006A3075"/>
    <w:rsid w:val="006A40CA"/>
    <w:rsid w:val="006A6C85"/>
    <w:rsid w:val="006B1DAC"/>
    <w:rsid w:val="006B5BEB"/>
    <w:rsid w:val="006B5FDC"/>
    <w:rsid w:val="006C0038"/>
    <w:rsid w:val="006C1F02"/>
    <w:rsid w:val="006C5659"/>
    <w:rsid w:val="006C7CF5"/>
    <w:rsid w:val="006D3166"/>
    <w:rsid w:val="006D5726"/>
    <w:rsid w:val="006E0BD9"/>
    <w:rsid w:val="006E3696"/>
    <w:rsid w:val="006E5E6E"/>
    <w:rsid w:val="006E71F9"/>
    <w:rsid w:val="006F1964"/>
    <w:rsid w:val="006F3C2C"/>
    <w:rsid w:val="006F53D0"/>
    <w:rsid w:val="007000F5"/>
    <w:rsid w:val="00700229"/>
    <w:rsid w:val="00700794"/>
    <w:rsid w:val="00701417"/>
    <w:rsid w:val="007051DD"/>
    <w:rsid w:val="007070AA"/>
    <w:rsid w:val="00717B6F"/>
    <w:rsid w:val="00720D06"/>
    <w:rsid w:val="007212AC"/>
    <w:rsid w:val="007242B8"/>
    <w:rsid w:val="007248EB"/>
    <w:rsid w:val="0072603B"/>
    <w:rsid w:val="00726EA5"/>
    <w:rsid w:val="00736A9B"/>
    <w:rsid w:val="00747B17"/>
    <w:rsid w:val="00752281"/>
    <w:rsid w:val="007535A8"/>
    <w:rsid w:val="007606C8"/>
    <w:rsid w:val="00763330"/>
    <w:rsid w:val="00764A85"/>
    <w:rsid w:val="0077189B"/>
    <w:rsid w:val="00773FD6"/>
    <w:rsid w:val="00776CBC"/>
    <w:rsid w:val="00780440"/>
    <w:rsid w:val="00782C31"/>
    <w:rsid w:val="007865C9"/>
    <w:rsid w:val="00791CA3"/>
    <w:rsid w:val="00794FDB"/>
    <w:rsid w:val="007962D4"/>
    <w:rsid w:val="00797E26"/>
    <w:rsid w:val="007A2D91"/>
    <w:rsid w:val="007A41D6"/>
    <w:rsid w:val="007A4785"/>
    <w:rsid w:val="007B2556"/>
    <w:rsid w:val="007C1386"/>
    <w:rsid w:val="007C321F"/>
    <w:rsid w:val="007E2477"/>
    <w:rsid w:val="007E2E24"/>
    <w:rsid w:val="007F2242"/>
    <w:rsid w:val="007F2F73"/>
    <w:rsid w:val="00802896"/>
    <w:rsid w:val="00803F11"/>
    <w:rsid w:val="00803FE2"/>
    <w:rsid w:val="00804A24"/>
    <w:rsid w:val="00807076"/>
    <w:rsid w:val="00811FE0"/>
    <w:rsid w:val="00820DE6"/>
    <w:rsid w:val="008210FF"/>
    <w:rsid w:val="008317C8"/>
    <w:rsid w:val="008343AD"/>
    <w:rsid w:val="0085156E"/>
    <w:rsid w:val="0085569C"/>
    <w:rsid w:val="00856887"/>
    <w:rsid w:val="00862BE1"/>
    <w:rsid w:val="00865412"/>
    <w:rsid w:val="00865C3B"/>
    <w:rsid w:val="008674D6"/>
    <w:rsid w:val="00873325"/>
    <w:rsid w:val="00875A08"/>
    <w:rsid w:val="00881B0C"/>
    <w:rsid w:val="00886B97"/>
    <w:rsid w:val="00891364"/>
    <w:rsid w:val="00893C4F"/>
    <w:rsid w:val="00895514"/>
    <w:rsid w:val="008A0D52"/>
    <w:rsid w:val="008A2123"/>
    <w:rsid w:val="008D2FBC"/>
    <w:rsid w:val="008D33CB"/>
    <w:rsid w:val="008D431C"/>
    <w:rsid w:val="008D4C68"/>
    <w:rsid w:val="008E1FC2"/>
    <w:rsid w:val="008E2FB9"/>
    <w:rsid w:val="008E5E06"/>
    <w:rsid w:val="008E7426"/>
    <w:rsid w:val="008F3A3E"/>
    <w:rsid w:val="008F4D90"/>
    <w:rsid w:val="008F74F6"/>
    <w:rsid w:val="008F7660"/>
    <w:rsid w:val="00904C60"/>
    <w:rsid w:val="009217F6"/>
    <w:rsid w:val="009227DF"/>
    <w:rsid w:val="00922AE4"/>
    <w:rsid w:val="0092306F"/>
    <w:rsid w:val="00930A20"/>
    <w:rsid w:val="0094447A"/>
    <w:rsid w:val="009542EF"/>
    <w:rsid w:val="009568BE"/>
    <w:rsid w:val="009574DB"/>
    <w:rsid w:val="00957687"/>
    <w:rsid w:val="009622DD"/>
    <w:rsid w:val="0096237E"/>
    <w:rsid w:val="00963B98"/>
    <w:rsid w:val="00963EB8"/>
    <w:rsid w:val="00965EDB"/>
    <w:rsid w:val="009666D9"/>
    <w:rsid w:val="00974B23"/>
    <w:rsid w:val="009A0D31"/>
    <w:rsid w:val="009A32A5"/>
    <w:rsid w:val="009A4C97"/>
    <w:rsid w:val="009B32AA"/>
    <w:rsid w:val="009B539E"/>
    <w:rsid w:val="009B6F56"/>
    <w:rsid w:val="009C2980"/>
    <w:rsid w:val="009D084E"/>
    <w:rsid w:val="009D7F93"/>
    <w:rsid w:val="009E2022"/>
    <w:rsid w:val="009E2FD3"/>
    <w:rsid w:val="009E6568"/>
    <w:rsid w:val="009F0798"/>
    <w:rsid w:val="009F1838"/>
    <w:rsid w:val="00A16BCB"/>
    <w:rsid w:val="00A20886"/>
    <w:rsid w:val="00A2373C"/>
    <w:rsid w:val="00A23E75"/>
    <w:rsid w:val="00A25783"/>
    <w:rsid w:val="00A27657"/>
    <w:rsid w:val="00A31197"/>
    <w:rsid w:val="00A4126E"/>
    <w:rsid w:val="00A42A7C"/>
    <w:rsid w:val="00A46827"/>
    <w:rsid w:val="00A46C99"/>
    <w:rsid w:val="00A47C83"/>
    <w:rsid w:val="00A7135E"/>
    <w:rsid w:val="00A825F5"/>
    <w:rsid w:val="00A832A6"/>
    <w:rsid w:val="00A84200"/>
    <w:rsid w:val="00A87005"/>
    <w:rsid w:val="00A90597"/>
    <w:rsid w:val="00A97302"/>
    <w:rsid w:val="00AA67BB"/>
    <w:rsid w:val="00AA7BB1"/>
    <w:rsid w:val="00AB11C5"/>
    <w:rsid w:val="00AB12F5"/>
    <w:rsid w:val="00AB197B"/>
    <w:rsid w:val="00AB1D37"/>
    <w:rsid w:val="00AC262F"/>
    <w:rsid w:val="00AC3BC0"/>
    <w:rsid w:val="00AC5F3C"/>
    <w:rsid w:val="00AC7027"/>
    <w:rsid w:val="00AC792C"/>
    <w:rsid w:val="00AD5E14"/>
    <w:rsid w:val="00AE154E"/>
    <w:rsid w:val="00AF1C15"/>
    <w:rsid w:val="00AF3256"/>
    <w:rsid w:val="00AF419F"/>
    <w:rsid w:val="00AF4765"/>
    <w:rsid w:val="00AF78C8"/>
    <w:rsid w:val="00B00718"/>
    <w:rsid w:val="00B04191"/>
    <w:rsid w:val="00B05368"/>
    <w:rsid w:val="00B05EB4"/>
    <w:rsid w:val="00B06C37"/>
    <w:rsid w:val="00B07862"/>
    <w:rsid w:val="00B2348A"/>
    <w:rsid w:val="00B24BFA"/>
    <w:rsid w:val="00B26141"/>
    <w:rsid w:val="00B26499"/>
    <w:rsid w:val="00B37002"/>
    <w:rsid w:val="00B44D10"/>
    <w:rsid w:val="00B44FEE"/>
    <w:rsid w:val="00B4531D"/>
    <w:rsid w:val="00B51B59"/>
    <w:rsid w:val="00B62608"/>
    <w:rsid w:val="00B64C9E"/>
    <w:rsid w:val="00B76327"/>
    <w:rsid w:val="00B76F67"/>
    <w:rsid w:val="00B800C9"/>
    <w:rsid w:val="00B81B1F"/>
    <w:rsid w:val="00B8513A"/>
    <w:rsid w:val="00B87FED"/>
    <w:rsid w:val="00B90131"/>
    <w:rsid w:val="00B94237"/>
    <w:rsid w:val="00B958BE"/>
    <w:rsid w:val="00B95F2B"/>
    <w:rsid w:val="00BA0C34"/>
    <w:rsid w:val="00BA1106"/>
    <w:rsid w:val="00BA1C37"/>
    <w:rsid w:val="00BB5228"/>
    <w:rsid w:val="00BC0281"/>
    <w:rsid w:val="00BC2240"/>
    <w:rsid w:val="00BC3072"/>
    <w:rsid w:val="00BC483D"/>
    <w:rsid w:val="00BE0A9A"/>
    <w:rsid w:val="00BE21AD"/>
    <w:rsid w:val="00BE425A"/>
    <w:rsid w:val="00BE5CC2"/>
    <w:rsid w:val="00BE7A65"/>
    <w:rsid w:val="00BF3540"/>
    <w:rsid w:val="00BF39EB"/>
    <w:rsid w:val="00BF6C00"/>
    <w:rsid w:val="00C0011B"/>
    <w:rsid w:val="00C06AFC"/>
    <w:rsid w:val="00C10CB8"/>
    <w:rsid w:val="00C200B0"/>
    <w:rsid w:val="00C21BD7"/>
    <w:rsid w:val="00C2256D"/>
    <w:rsid w:val="00C325F0"/>
    <w:rsid w:val="00C32A0D"/>
    <w:rsid w:val="00C3369B"/>
    <w:rsid w:val="00C346B7"/>
    <w:rsid w:val="00C416FC"/>
    <w:rsid w:val="00C4170F"/>
    <w:rsid w:val="00C41EA6"/>
    <w:rsid w:val="00C450EB"/>
    <w:rsid w:val="00C46E3A"/>
    <w:rsid w:val="00C52DEE"/>
    <w:rsid w:val="00C542BC"/>
    <w:rsid w:val="00C552F2"/>
    <w:rsid w:val="00C62AC5"/>
    <w:rsid w:val="00C81F3B"/>
    <w:rsid w:val="00C8244A"/>
    <w:rsid w:val="00C83869"/>
    <w:rsid w:val="00C848A8"/>
    <w:rsid w:val="00C850FD"/>
    <w:rsid w:val="00C852B4"/>
    <w:rsid w:val="00C87E7B"/>
    <w:rsid w:val="00C92C64"/>
    <w:rsid w:val="00CA0F1A"/>
    <w:rsid w:val="00CA3B9C"/>
    <w:rsid w:val="00CB13E1"/>
    <w:rsid w:val="00CB1436"/>
    <w:rsid w:val="00CB3ECA"/>
    <w:rsid w:val="00CB4728"/>
    <w:rsid w:val="00CB769C"/>
    <w:rsid w:val="00CC05E8"/>
    <w:rsid w:val="00CD063C"/>
    <w:rsid w:val="00CD2815"/>
    <w:rsid w:val="00CD2AD3"/>
    <w:rsid w:val="00CD33C8"/>
    <w:rsid w:val="00CD3E79"/>
    <w:rsid w:val="00CD4931"/>
    <w:rsid w:val="00CE7F71"/>
    <w:rsid w:val="00CF3F46"/>
    <w:rsid w:val="00CF7A12"/>
    <w:rsid w:val="00D001AE"/>
    <w:rsid w:val="00D05752"/>
    <w:rsid w:val="00D059D4"/>
    <w:rsid w:val="00D05AA8"/>
    <w:rsid w:val="00D06937"/>
    <w:rsid w:val="00D10813"/>
    <w:rsid w:val="00D13110"/>
    <w:rsid w:val="00D15821"/>
    <w:rsid w:val="00D15D56"/>
    <w:rsid w:val="00D23338"/>
    <w:rsid w:val="00D32809"/>
    <w:rsid w:val="00D374FB"/>
    <w:rsid w:val="00D511B0"/>
    <w:rsid w:val="00D51363"/>
    <w:rsid w:val="00D53914"/>
    <w:rsid w:val="00D5552C"/>
    <w:rsid w:val="00D55DFD"/>
    <w:rsid w:val="00D56581"/>
    <w:rsid w:val="00D644E8"/>
    <w:rsid w:val="00D660C7"/>
    <w:rsid w:val="00D665A0"/>
    <w:rsid w:val="00D715C9"/>
    <w:rsid w:val="00D7589C"/>
    <w:rsid w:val="00D771CA"/>
    <w:rsid w:val="00D8231C"/>
    <w:rsid w:val="00D838D0"/>
    <w:rsid w:val="00D83E29"/>
    <w:rsid w:val="00D96BD2"/>
    <w:rsid w:val="00DA03AC"/>
    <w:rsid w:val="00DA2D6E"/>
    <w:rsid w:val="00DB13EA"/>
    <w:rsid w:val="00DB29C6"/>
    <w:rsid w:val="00DB5174"/>
    <w:rsid w:val="00DB58F0"/>
    <w:rsid w:val="00DC17A3"/>
    <w:rsid w:val="00DC18B9"/>
    <w:rsid w:val="00DC61C2"/>
    <w:rsid w:val="00DD51E4"/>
    <w:rsid w:val="00DD5B95"/>
    <w:rsid w:val="00DE6548"/>
    <w:rsid w:val="00DE7547"/>
    <w:rsid w:val="00DF0C4B"/>
    <w:rsid w:val="00E04737"/>
    <w:rsid w:val="00E04B77"/>
    <w:rsid w:val="00E1281A"/>
    <w:rsid w:val="00E13DA0"/>
    <w:rsid w:val="00E146AB"/>
    <w:rsid w:val="00E1493E"/>
    <w:rsid w:val="00E14F50"/>
    <w:rsid w:val="00E21248"/>
    <w:rsid w:val="00E33C11"/>
    <w:rsid w:val="00E34EB0"/>
    <w:rsid w:val="00E4294F"/>
    <w:rsid w:val="00E45093"/>
    <w:rsid w:val="00E55BB8"/>
    <w:rsid w:val="00E6012A"/>
    <w:rsid w:val="00E60A3B"/>
    <w:rsid w:val="00E63F18"/>
    <w:rsid w:val="00E641F9"/>
    <w:rsid w:val="00E64B05"/>
    <w:rsid w:val="00E6579F"/>
    <w:rsid w:val="00E667D1"/>
    <w:rsid w:val="00E7343C"/>
    <w:rsid w:val="00E75214"/>
    <w:rsid w:val="00E76724"/>
    <w:rsid w:val="00E847BD"/>
    <w:rsid w:val="00E863A4"/>
    <w:rsid w:val="00E95052"/>
    <w:rsid w:val="00E96BEB"/>
    <w:rsid w:val="00E97FEC"/>
    <w:rsid w:val="00EA0288"/>
    <w:rsid w:val="00EA1818"/>
    <w:rsid w:val="00EA1C03"/>
    <w:rsid w:val="00EA6410"/>
    <w:rsid w:val="00EA77C6"/>
    <w:rsid w:val="00EB5B79"/>
    <w:rsid w:val="00EB6DE3"/>
    <w:rsid w:val="00EC205E"/>
    <w:rsid w:val="00EC4B4D"/>
    <w:rsid w:val="00EC4B78"/>
    <w:rsid w:val="00EC77F0"/>
    <w:rsid w:val="00ED4134"/>
    <w:rsid w:val="00ED5B23"/>
    <w:rsid w:val="00ED67C9"/>
    <w:rsid w:val="00ED70DD"/>
    <w:rsid w:val="00EE4498"/>
    <w:rsid w:val="00EF484A"/>
    <w:rsid w:val="00F00139"/>
    <w:rsid w:val="00F0071B"/>
    <w:rsid w:val="00F03589"/>
    <w:rsid w:val="00F150BE"/>
    <w:rsid w:val="00F27464"/>
    <w:rsid w:val="00F308F2"/>
    <w:rsid w:val="00F460FB"/>
    <w:rsid w:val="00F54F27"/>
    <w:rsid w:val="00F55CF5"/>
    <w:rsid w:val="00F5617B"/>
    <w:rsid w:val="00F72641"/>
    <w:rsid w:val="00F81132"/>
    <w:rsid w:val="00F81D0C"/>
    <w:rsid w:val="00F84A32"/>
    <w:rsid w:val="00F97C71"/>
    <w:rsid w:val="00FA0884"/>
    <w:rsid w:val="00FA698A"/>
    <w:rsid w:val="00FB386A"/>
    <w:rsid w:val="00FB67E6"/>
    <w:rsid w:val="00FB7A73"/>
    <w:rsid w:val="00FC154F"/>
    <w:rsid w:val="00FD10ED"/>
    <w:rsid w:val="00FD343D"/>
    <w:rsid w:val="00FD58F0"/>
    <w:rsid w:val="00FD7076"/>
    <w:rsid w:val="00FE1337"/>
    <w:rsid w:val="00FE13A4"/>
    <w:rsid w:val="00FE294F"/>
    <w:rsid w:val="00FE4453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B1B03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CF9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644090"/>
    <w:pPr>
      <w:keepNext/>
      <w:widowControl/>
      <w:overflowPunct/>
      <w:autoSpaceDE/>
      <w:autoSpaceDN/>
      <w:adjustRightInd/>
      <w:spacing w:before="240" w:after="60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41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A6410"/>
    <w:rPr>
      <w:rFonts w:ascii="Times New Roman" w:eastAsia="Times New Roman" w:hAnsi="Times New Roman" w:cs="Times New Roman"/>
      <w:kern w:val="28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A641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A6410"/>
    <w:rPr>
      <w:rFonts w:ascii="Times New Roman" w:eastAsia="Times New Roman" w:hAnsi="Times New Roman" w:cs="Times New Roman"/>
      <w:kern w:val="28"/>
      <w:sz w:val="20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C72D2"/>
    <w:pPr>
      <w:ind w:left="720"/>
      <w:contextualSpacing/>
    </w:pPr>
  </w:style>
  <w:style w:type="character" w:styleId="Hyperlink">
    <w:name w:val="Hyperlink"/>
    <w:basedOn w:val="DefaultParagraphFont"/>
    <w:unhideWhenUsed/>
    <w:rsid w:val="007242B8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644090"/>
    <w:rPr>
      <w:rFonts w:ascii="Times New Roman" w:eastAsia="Times New Roman" w:hAnsi="Times New Roman"/>
      <w:b/>
      <w:bCs/>
      <w:color w:val="000000"/>
      <w:kern w:val="28"/>
      <w:sz w:val="28"/>
      <w:szCs w:val="28"/>
      <w:lang w:eastAsia="en-GB"/>
    </w:rPr>
  </w:style>
  <w:style w:type="character" w:styleId="HTMLCite">
    <w:name w:val="HTML Cite"/>
    <w:basedOn w:val="DefaultParagraphFont"/>
    <w:rsid w:val="00644090"/>
    <w:rPr>
      <w:i w:val="0"/>
      <w:iCs w:val="0"/>
      <w:color w:val="0E774A"/>
    </w:rPr>
  </w:style>
  <w:style w:type="paragraph" w:styleId="NoSpacing">
    <w:name w:val="No Spacing"/>
    <w:link w:val="NoSpacingChar"/>
    <w:qFormat/>
    <w:rsid w:val="00335A11"/>
    <w:rPr>
      <w:rFonts w:ascii="PMingLiU" w:eastAsiaTheme="minorEastAsia" w:hAnsi="PMingLiU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335A11"/>
    <w:rPr>
      <w:rFonts w:ascii="PMingLiU" w:eastAsiaTheme="minorEastAsia" w:hAnsi="PMingLiU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25B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5B1"/>
    <w:rPr>
      <w:rFonts w:ascii="Lucida Grande" w:eastAsia="Times New Roman" w:hAnsi="Lucida Grande" w:cs="Lucida Grande"/>
      <w:kern w:val="28"/>
      <w:sz w:val="18"/>
      <w:szCs w:val="18"/>
      <w:lang w:eastAsia="en-GB"/>
    </w:rPr>
  </w:style>
  <w:style w:type="character" w:customStyle="1" w:styleId="apple-converted-space">
    <w:name w:val="apple-converted-space"/>
    <w:basedOn w:val="DefaultParagraphFont"/>
    <w:rsid w:val="00881B0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CF9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644090"/>
    <w:pPr>
      <w:keepNext/>
      <w:widowControl/>
      <w:overflowPunct/>
      <w:autoSpaceDE/>
      <w:autoSpaceDN/>
      <w:adjustRightInd/>
      <w:spacing w:before="240" w:after="60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41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A6410"/>
    <w:rPr>
      <w:rFonts w:ascii="Times New Roman" w:eastAsia="Times New Roman" w:hAnsi="Times New Roman" w:cs="Times New Roman"/>
      <w:kern w:val="28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A641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A6410"/>
    <w:rPr>
      <w:rFonts w:ascii="Times New Roman" w:eastAsia="Times New Roman" w:hAnsi="Times New Roman" w:cs="Times New Roman"/>
      <w:kern w:val="28"/>
      <w:sz w:val="20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C72D2"/>
    <w:pPr>
      <w:ind w:left="720"/>
      <w:contextualSpacing/>
    </w:pPr>
  </w:style>
  <w:style w:type="character" w:styleId="Hyperlink">
    <w:name w:val="Hyperlink"/>
    <w:basedOn w:val="DefaultParagraphFont"/>
    <w:unhideWhenUsed/>
    <w:rsid w:val="007242B8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644090"/>
    <w:rPr>
      <w:rFonts w:ascii="Times New Roman" w:eastAsia="Times New Roman" w:hAnsi="Times New Roman"/>
      <w:b/>
      <w:bCs/>
      <w:color w:val="000000"/>
      <w:kern w:val="28"/>
      <w:sz w:val="28"/>
      <w:szCs w:val="28"/>
      <w:lang w:eastAsia="en-GB"/>
    </w:rPr>
  </w:style>
  <w:style w:type="character" w:styleId="HTMLCite">
    <w:name w:val="HTML Cite"/>
    <w:basedOn w:val="DefaultParagraphFont"/>
    <w:rsid w:val="00644090"/>
    <w:rPr>
      <w:i w:val="0"/>
      <w:iCs w:val="0"/>
      <w:color w:val="0E774A"/>
    </w:rPr>
  </w:style>
  <w:style w:type="paragraph" w:styleId="NoSpacing">
    <w:name w:val="No Spacing"/>
    <w:link w:val="NoSpacingChar"/>
    <w:qFormat/>
    <w:rsid w:val="00335A11"/>
    <w:rPr>
      <w:rFonts w:ascii="PMingLiU" w:eastAsiaTheme="minorEastAsia" w:hAnsi="PMingLiU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335A11"/>
    <w:rPr>
      <w:rFonts w:ascii="PMingLiU" w:eastAsiaTheme="minorEastAsia" w:hAnsi="PMingLiU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25B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5B1"/>
    <w:rPr>
      <w:rFonts w:ascii="Lucida Grande" w:eastAsia="Times New Roman" w:hAnsi="Lucida Grande" w:cs="Lucida Grande"/>
      <w:kern w:val="28"/>
      <w:sz w:val="18"/>
      <w:szCs w:val="18"/>
      <w:lang w:eastAsia="en-GB"/>
    </w:rPr>
  </w:style>
  <w:style w:type="character" w:customStyle="1" w:styleId="apple-converted-space">
    <w:name w:val="apple-converted-space"/>
    <w:basedOn w:val="DefaultParagraphFont"/>
    <w:rsid w:val="00881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4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7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43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67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2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iosk:Desktop:Minutes%20Template%20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975D5285CA654E9DFC2B86FDAAC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ABB26-F662-7143-B421-8D11CF4C4E20}"/>
      </w:docPartPr>
      <w:docPartBody>
        <w:p w14:paraId="21660049" w14:textId="3C91425C" w:rsidR="00576CEB" w:rsidRDefault="006A3E0E" w:rsidP="006A3E0E">
          <w:pPr>
            <w:pStyle w:val="47975D5285CA654E9DFC2B86FDAACE63"/>
          </w:pPr>
          <w:r>
            <w:t>[Type text]</w:t>
          </w:r>
        </w:p>
      </w:docPartBody>
    </w:docPart>
    <w:docPart>
      <w:docPartPr>
        <w:name w:val="031EB0E41B8B7B4684025EC600F72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928B8-2C2A-E24A-8332-5197FD73E3F4}"/>
      </w:docPartPr>
      <w:docPartBody>
        <w:p w14:paraId="53183427" w14:textId="2D991E23" w:rsidR="00576CEB" w:rsidRDefault="006A3E0E" w:rsidP="006A3E0E">
          <w:pPr>
            <w:pStyle w:val="031EB0E41B8B7B4684025EC600F72EE7"/>
          </w:pPr>
          <w:r>
            <w:t>[Type text]</w:t>
          </w:r>
        </w:p>
      </w:docPartBody>
    </w:docPart>
    <w:docPart>
      <w:docPartPr>
        <w:name w:val="4B45A159E9BB9047A6816403640A0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EB668-1064-C540-9828-5000ECAD2B99}"/>
      </w:docPartPr>
      <w:docPartBody>
        <w:p w14:paraId="67F16A3E" w14:textId="58AC4CC3" w:rsidR="00576CEB" w:rsidRDefault="006A3E0E" w:rsidP="006A3E0E">
          <w:pPr>
            <w:pStyle w:val="4B45A159E9BB9047A6816403640A06DD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mbria Bold Italic">
    <w:panose1 w:val="020408030504060A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2C"/>
    <w:rsid w:val="000454D4"/>
    <w:rsid w:val="0005118F"/>
    <w:rsid w:val="000E1BC7"/>
    <w:rsid w:val="000E5972"/>
    <w:rsid w:val="000F6064"/>
    <w:rsid w:val="0011126B"/>
    <w:rsid w:val="001417E1"/>
    <w:rsid w:val="001743DB"/>
    <w:rsid w:val="001A1763"/>
    <w:rsid w:val="001B2AC8"/>
    <w:rsid w:val="001C4E99"/>
    <w:rsid w:val="001E71EA"/>
    <w:rsid w:val="00221E37"/>
    <w:rsid w:val="00225862"/>
    <w:rsid w:val="0023648C"/>
    <w:rsid w:val="00264991"/>
    <w:rsid w:val="00264E85"/>
    <w:rsid w:val="00276526"/>
    <w:rsid w:val="0029585D"/>
    <w:rsid w:val="002D5CD9"/>
    <w:rsid w:val="002E7D9C"/>
    <w:rsid w:val="00303A15"/>
    <w:rsid w:val="00303D19"/>
    <w:rsid w:val="003306E2"/>
    <w:rsid w:val="00345707"/>
    <w:rsid w:val="00371584"/>
    <w:rsid w:val="00371EF8"/>
    <w:rsid w:val="003A4CFB"/>
    <w:rsid w:val="003D6901"/>
    <w:rsid w:val="00423FDE"/>
    <w:rsid w:val="00452361"/>
    <w:rsid w:val="00460459"/>
    <w:rsid w:val="00474849"/>
    <w:rsid w:val="0049142F"/>
    <w:rsid w:val="004A37F9"/>
    <w:rsid w:val="004D3768"/>
    <w:rsid w:val="00525D2C"/>
    <w:rsid w:val="00547E49"/>
    <w:rsid w:val="0055680D"/>
    <w:rsid w:val="00570445"/>
    <w:rsid w:val="00575EF8"/>
    <w:rsid w:val="00576CEB"/>
    <w:rsid w:val="005A31BD"/>
    <w:rsid w:val="005B4FC9"/>
    <w:rsid w:val="005D5F83"/>
    <w:rsid w:val="005F7B39"/>
    <w:rsid w:val="006046E3"/>
    <w:rsid w:val="0061488D"/>
    <w:rsid w:val="00640DB4"/>
    <w:rsid w:val="00653943"/>
    <w:rsid w:val="006976F4"/>
    <w:rsid w:val="006A3E0E"/>
    <w:rsid w:val="006D148B"/>
    <w:rsid w:val="0071035C"/>
    <w:rsid w:val="0071174B"/>
    <w:rsid w:val="00760906"/>
    <w:rsid w:val="00761953"/>
    <w:rsid w:val="00774EC7"/>
    <w:rsid w:val="007B1537"/>
    <w:rsid w:val="007F6E98"/>
    <w:rsid w:val="008151DD"/>
    <w:rsid w:val="00843815"/>
    <w:rsid w:val="008818B8"/>
    <w:rsid w:val="00892540"/>
    <w:rsid w:val="008D7A7A"/>
    <w:rsid w:val="008E69C9"/>
    <w:rsid w:val="008E6F16"/>
    <w:rsid w:val="00907F3D"/>
    <w:rsid w:val="00911F86"/>
    <w:rsid w:val="00933543"/>
    <w:rsid w:val="009359BE"/>
    <w:rsid w:val="00961D34"/>
    <w:rsid w:val="00962F50"/>
    <w:rsid w:val="009A4414"/>
    <w:rsid w:val="009B0584"/>
    <w:rsid w:val="009C4FC8"/>
    <w:rsid w:val="009D046D"/>
    <w:rsid w:val="009D4682"/>
    <w:rsid w:val="009E72D5"/>
    <w:rsid w:val="00A02908"/>
    <w:rsid w:val="00AB5C39"/>
    <w:rsid w:val="00AC652F"/>
    <w:rsid w:val="00AF7C3C"/>
    <w:rsid w:val="00B45623"/>
    <w:rsid w:val="00B57C12"/>
    <w:rsid w:val="00B72EA3"/>
    <w:rsid w:val="00B81D25"/>
    <w:rsid w:val="00B85995"/>
    <w:rsid w:val="00BA0FE7"/>
    <w:rsid w:val="00BA123A"/>
    <w:rsid w:val="00BD0F68"/>
    <w:rsid w:val="00C323E2"/>
    <w:rsid w:val="00C43C5C"/>
    <w:rsid w:val="00C9000A"/>
    <w:rsid w:val="00CA6315"/>
    <w:rsid w:val="00CD2E0B"/>
    <w:rsid w:val="00D105D5"/>
    <w:rsid w:val="00D36ECC"/>
    <w:rsid w:val="00D5408F"/>
    <w:rsid w:val="00DA209D"/>
    <w:rsid w:val="00DA6AD4"/>
    <w:rsid w:val="00DF1704"/>
    <w:rsid w:val="00E0769C"/>
    <w:rsid w:val="00E629C7"/>
    <w:rsid w:val="00E71C9E"/>
    <w:rsid w:val="00E72292"/>
    <w:rsid w:val="00E74699"/>
    <w:rsid w:val="00E964B2"/>
    <w:rsid w:val="00EA259C"/>
    <w:rsid w:val="00EA584B"/>
    <w:rsid w:val="00EB4F00"/>
    <w:rsid w:val="00EC0461"/>
    <w:rsid w:val="00ED4478"/>
    <w:rsid w:val="00EE56F5"/>
    <w:rsid w:val="00F40463"/>
    <w:rsid w:val="00F72C2E"/>
    <w:rsid w:val="00F81E05"/>
    <w:rsid w:val="00F86E68"/>
    <w:rsid w:val="00F97802"/>
    <w:rsid w:val="00FB2BFF"/>
    <w:rsid w:val="00FD4A77"/>
    <w:rsid w:val="00FE40D1"/>
    <w:rsid w:val="00FE6099"/>
    <w:rsid w:val="00FE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DFF525A5B77C4A97C7530BB8DBFDF0">
    <w:name w:val="1BDFF525A5B77C4A97C7530BB8DBFDF0"/>
    <w:rsid w:val="00525D2C"/>
  </w:style>
  <w:style w:type="paragraph" w:customStyle="1" w:styleId="98C6E34D40538248969BE7DFB9CCDB2F">
    <w:name w:val="98C6E34D40538248969BE7DFB9CCDB2F"/>
    <w:rsid w:val="00525D2C"/>
  </w:style>
  <w:style w:type="paragraph" w:customStyle="1" w:styleId="B1BAE410A278AC4BAA679C904EDCDBC1">
    <w:name w:val="B1BAE410A278AC4BAA679C904EDCDBC1"/>
    <w:rsid w:val="00525D2C"/>
  </w:style>
  <w:style w:type="paragraph" w:customStyle="1" w:styleId="174E3F5D179EA847AD5E917AA836B09F">
    <w:name w:val="174E3F5D179EA847AD5E917AA836B09F"/>
    <w:rsid w:val="00525D2C"/>
  </w:style>
  <w:style w:type="paragraph" w:customStyle="1" w:styleId="C9E5C7877567664AB0152C4B798187EE">
    <w:name w:val="C9E5C7877567664AB0152C4B798187EE"/>
    <w:rsid w:val="00525D2C"/>
  </w:style>
  <w:style w:type="paragraph" w:customStyle="1" w:styleId="AA9629052DD1754CBE5F0C55D8D598E7">
    <w:name w:val="AA9629052DD1754CBE5F0C55D8D598E7"/>
    <w:rsid w:val="00525D2C"/>
  </w:style>
  <w:style w:type="paragraph" w:customStyle="1" w:styleId="41EFCE992DF1074994F784CC78A37FF0">
    <w:name w:val="41EFCE992DF1074994F784CC78A37FF0"/>
    <w:rsid w:val="00F40463"/>
  </w:style>
  <w:style w:type="paragraph" w:customStyle="1" w:styleId="075777C54C73F2418310B22708E673CC">
    <w:name w:val="075777C54C73F2418310B22708E673CC"/>
    <w:rsid w:val="00F40463"/>
  </w:style>
  <w:style w:type="paragraph" w:customStyle="1" w:styleId="BEF3366C086C214A9AF487A511656E7C">
    <w:name w:val="BEF3366C086C214A9AF487A511656E7C"/>
    <w:rsid w:val="00F40463"/>
  </w:style>
  <w:style w:type="paragraph" w:customStyle="1" w:styleId="45DFD9F86CF62648872E95FA5076E6FB">
    <w:name w:val="45DFD9F86CF62648872E95FA5076E6FB"/>
    <w:rsid w:val="00F40463"/>
  </w:style>
  <w:style w:type="paragraph" w:customStyle="1" w:styleId="522C8EE3A74EE9458F806037E4E9675B">
    <w:name w:val="522C8EE3A74EE9458F806037E4E9675B"/>
    <w:rsid w:val="00F40463"/>
  </w:style>
  <w:style w:type="paragraph" w:customStyle="1" w:styleId="CD6C1DFC36218B489530CE7628DB8F8A">
    <w:name w:val="CD6C1DFC36218B489530CE7628DB8F8A"/>
    <w:rsid w:val="00F40463"/>
  </w:style>
  <w:style w:type="paragraph" w:customStyle="1" w:styleId="7A38C7495239A445BEB463E64BF94AAD">
    <w:name w:val="7A38C7495239A445BEB463E64BF94AAD"/>
    <w:rsid w:val="00F40463"/>
  </w:style>
  <w:style w:type="paragraph" w:customStyle="1" w:styleId="41B81FE78DF59E4EBEB8BD179DEC8B6E">
    <w:name w:val="41B81FE78DF59E4EBEB8BD179DEC8B6E"/>
    <w:rsid w:val="00F40463"/>
  </w:style>
  <w:style w:type="paragraph" w:customStyle="1" w:styleId="F3452E2850BA4E488C5348A9FCD88295">
    <w:name w:val="F3452E2850BA4E488C5348A9FCD88295"/>
    <w:rsid w:val="00F40463"/>
  </w:style>
  <w:style w:type="paragraph" w:customStyle="1" w:styleId="1DE8541068130544889EA0F677F4C6AB">
    <w:name w:val="1DE8541068130544889EA0F677F4C6AB"/>
    <w:rsid w:val="00F40463"/>
  </w:style>
  <w:style w:type="paragraph" w:customStyle="1" w:styleId="404BE3B025AFF94CA88F8A1FF1604F1E">
    <w:name w:val="404BE3B025AFF94CA88F8A1FF1604F1E"/>
    <w:rsid w:val="00F40463"/>
  </w:style>
  <w:style w:type="paragraph" w:customStyle="1" w:styleId="419F12DBE0829D49A8FD8B658A56377B">
    <w:name w:val="419F12DBE0829D49A8FD8B658A56377B"/>
    <w:rsid w:val="00F40463"/>
  </w:style>
  <w:style w:type="paragraph" w:customStyle="1" w:styleId="B504765B44CCF949A6CD5254A3FAEDE4">
    <w:name w:val="B504765B44CCF949A6CD5254A3FAEDE4"/>
    <w:rsid w:val="008D7A7A"/>
  </w:style>
  <w:style w:type="paragraph" w:customStyle="1" w:styleId="DD0DB1CD3C69C745A87344EC200913CB">
    <w:name w:val="DD0DB1CD3C69C745A87344EC200913CB"/>
    <w:rsid w:val="008D7A7A"/>
  </w:style>
  <w:style w:type="paragraph" w:customStyle="1" w:styleId="0A35B149E9A82F41BE597EB9CA2E9395">
    <w:name w:val="0A35B149E9A82F41BE597EB9CA2E9395"/>
    <w:rsid w:val="008D7A7A"/>
  </w:style>
  <w:style w:type="paragraph" w:customStyle="1" w:styleId="31A92F9AF516C944BD84875E44BE601D">
    <w:name w:val="31A92F9AF516C944BD84875E44BE601D"/>
    <w:rsid w:val="008D7A7A"/>
  </w:style>
  <w:style w:type="paragraph" w:customStyle="1" w:styleId="DE3A908BBAA9C844A87770125D3FE3C9">
    <w:name w:val="DE3A908BBAA9C844A87770125D3FE3C9"/>
    <w:rsid w:val="008D7A7A"/>
  </w:style>
  <w:style w:type="paragraph" w:customStyle="1" w:styleId="E9FB9DBAC64BD546BBABD69FFA36FE7A">
    <w:name w:val="E9FB9DBAC64BD546BBABD69FFA36FE7A"/>
    <w:rsid w:val="008D7A7A"/>
  </w:style>
  <w:style w:type="paragraph" w:customStyle="1" w:styleId="CA94F2CEE535D34886FB57FB0F623A4D">
    <w:name w:val="CA94F2CEE535D34886FB57FB0F623A4D"/>
    <w:rsid w:val="008D7A7A"/>
  </w:style>
  <w:style w:type="paragraph" w:customStyle="1" w:styleId="7DDF79DED3441E479A24C48FA3982A1E">
    <w:name w:val="7DDF79DED3441E479A24C48FA3982A1E"/>
    <w:rsid w:val="008D7A7A"/>
  </w:style>
  <w:style w:type="paragraph" w:customStyle="1" w:styleId="9FBF9AE75E2FAA4B9AA88AD55165B345">
    <w:name w:val="9FBF9AE75E2FAA4B9AA88AD55165B345"/>
    <w:rsid w:val="008D7A7A"/>
  </w:style>
  <w:style w:type="paragraph" w:customStyle="1" w:styleId="7B29885F11D1AF4CADADFD65892FAB0B">
    <w:name w:val="7B29885F11D1AF4CADADFD65892FAB0B"/>
    <w:rsid w:val="008D7A7A"/>
  </w:style>
  <w:style w:type="paragraph" w:customStyle="1" w:styleId="AA233986732E08469FC004CF47DA2509">
    <w:name w:val="AA233986732E08469FC004CF47DA2509"/>
    <w:rsid w:val="008D7A7A"/>
  </w:style>
  <w:style w:type="paragraph" w:customStyle="1" w:styleId="0A32E13106D95F498FA9F7DC9F822F4E">
    <w:name w:val="0A32E13106D95F498FA9F7DC9F822F4E"/>
    <w:rsid w:val="008D7A7A"/>
  </w:style>
  <w:style w:type="paragraph" w:customStyle="1" w:styleId="569D5766EF3E034EA194AED0453F6127">
    <w:name w:val="569D5766EF3E034EA194AED0453F6127"/>
    <w:rsid w:val="00C43C5C"/>
  </w:style>
  <w:style w:type="paragraph" w:customStyle="1" w:styleId="826881FD47F1BB4A8D8ABE08BBFC72BB">
    <w:name w:val="826881FD47F1BB4A8D8ABE08BBFC72BB"/>
    <w:rsid w:val="00C43C5C"/>
  </w:style>
  <w:style w:type="paragraph" w:customStyle="1" w:styleId="ECB3DC383B412B41AB481DF1BD5BC7FE">
    <w:name w:val="ECB3DC383B412B41AB481DF1BD5BC7FE"/>
    <w:rsid w:val="00C43C5C"/>
  </w:style>
  <w:style w:type="paragraph" w:customStyle="1" w:styleId="3201A36623530340891C3B447AD4815E">
    <w:name w:val="3201A36623530340891C3B447AD4815E"/>
    <w:rsid w:val="00C43C5C"/>
  </w:style>
  <w:style w:type="paragraph" w:customStyle="1" w:styleId="ECF3CFDD4871DF4FBA35DFC400F46733">
    <w:name w:val="ECF3CFDD4871DF4FBA35DFC400F46733"/>
    <w:rsid w:val="00C43C5C"/>
  </w:style>
  <w:style w:type="paragraph" w:customStyle="1" w:styleId="39773F812ABB5143B90E77D271C24680">
    <w:name w:val="39773F812ABB5143B90E77D271C24680"/>
    <w:rsid w:val="00C43C5C"/>
  </w:style>
  <w:style w:type="paragraph" w:customStyle="1" w:styleId="8FEAD814AA92204CA324C8854A829FAF">
    <w:name w:val="8FEAD814AA92204CA324C8854A829FAF"/>
    <w:rsid w:val="0023648C"/>
  </w:style>
  <w:style w:type="paragraph" w:customStyle="1" w:styleId="35A6AD43758D6249A89FC345223B44C7">
    <w:name w:val="35A6AD43758D6249A89FC345223B44C7"/>
    <w:rsid w:val="0023648C"/>
  </w:style>
  <w:style w:type="paragraph" w:customStyle="1" w:styleId="327E7D3AB6379741A5EA5A0566A46DA5">
    <w:name w:val="327E7D3AB6379741A5EA5A0566A46DA5"/>
    <w:rsid w:val="0023648C"/>
  </w:style>
  <w:style w:type="paragraph" w:customStyle="1" w:styleId="53C19244BBC786449D5D60A198E6F2E9">
    <w:name w:val="53C19244BBC786449D5D60A198E6F2E9"/>
    <w:rsid w:val="0023648C"/>
  </w:style>
  <w:style w:type="paragraph" w:customStyle="1" w:styleId="EDC037F6C804E646A67D45DFBFE67BE6">
    <w:name w:val="EDC037F6C804E646A67D45DFBFE67BE6"/>
    <w:rsid w:val="0023648C"/>
  </w:style>
  <w:style w:type="paragraph" w:customStyle="1" w:styleId="ED168C146EB63C4DA5BB659043D54F63">
    <w:name w:val="ED168C146EB63C4DA5BB659043D54F63"/>
    <w:rsid w:val="0023648C"/>
  </w:style>
  <w:style w:type="paragraph" w:customStyle="1" w:styleId="E2A833980209B0419E9E7C03468636A8">
    <w:name w:val="E2A833980209B0419E9E7C03468636A8"/>
    <w:rsid w:val="00F86E68"/>
  </w:style>
  <w:style w:type="paragraph" w:customStyle="1" w:styleId="AD413D75186A0C4089FB9ED638C54859">
    <w:name w:val="AD413D75186A0C4089FB9ED638C54859"/>
    <w:rsid w:val="00F86E68"/>
  </w:style>
  <w:style w:type="paragraph" w:customStyle="1" w:styleId="835E15B5F1E0894786153899D4F4468F">
    <w:name w:val="835E15B5F1E0894786153899D4F4468F"/>
    <w:rsid w:val="00F86E68"/>
  </w:style>
  <w:style w:type="paragraph" w:customStyle="1" w:styleId="D4DB47E62EFD3B4EBE7109A07A983963">
    <w:name w:val="D4DB47E62EFD3B4EBE7109A07A983963"/>
    <w:rsid w:val="00F86E68"/>
  </w:style>
  <w:style w:type="paragraph" w:customStyle="1" w:styleId="EF70BC90263D15459E996DBC9ECFBC96">
    <w:name w:val="EF70BC90263D15459E996DBC9ECFBC96"/>
    <w:rsid w:val="00F86E68"/>
  </w:style>
  <w:style w:type="paragraph" w:customStyle="1" w:styleId="F07673819496E840B7E987859FEB6EB3">
    <w:name w:val="F07673819496E840B7E987859FEB6EB3"/>
    <w:rsid w:val="00F86E68"/>
  </w:style>
  <w:style w:type="paragraph" w:customStyle="1" w:styleId="B7E60E474C38524BBB5E4DB37F73B813">
    <w:name w:val="B7E60E474C38524BBB5E4DB37F73B813"/>
    <w:rsid w:val="00547E49"/>
  </w:style>
  <w:style w:type="paragraph" w:customStyle="1" w:styleId="D03AA62B02DB514FB39E778E0746BE15">
    <w:name w:val="D03AA62B02DB514FB39E778E0746BE15"/>
    <w:rsid w:val="00547E49"/>
  </w:style>
  <w:style w:type="paragraph" w:customStyle="1" w:styleId="AD573B6B6CD37D42814EEA2F56BD2C50">
    <w:name w:val="AD573B6B6CD37D42814EEA2F56BD2C50"/>
    <w:rsid w:val="00547E49"/>
  </w:style>
  <w:style w:type="paragraph" w:customStyle="1" w:styleId="0A9D79D04634B742AA402A7C73C44C88">
    <w:name w:val="0A9D79D04634B742AA402A7C73C44C88"/>
    <w:rsid w:val="00547E49"/>
  </w:style>
  <w:style w:type="paragraph" w:customStyle="1" w:styleId="200B763B86125847B7B970E4C691C27F">
    <w:name w:val="200B763B86125847B7B970E4C691C27F"/>
    <w:rsid w:val="00547E49"/>
  </w:style>
  <w:style w:type="paragraph" w:customStyle="1" w:styleId="12B1BA6561AF2D44AC8E1EB60B656FDE">
    <w:name w:val="12B1BA6561AF2D44AC8E1EB60B656FDE"/>
    <w:rsid w:val="00547E49"/>
  </w:style>
  <w:style w:type="paragraph" w:customStyle="1" w:styleId="439DE9B07311154F8931890050129133">
    <w:name w:val="439DE9B07311154F8931890050129133"/>
    <w:rsid w:val="00221E37"/>
  </w:style>
  <w:style w:type="paragraph" w:customStyle="1" w:styleId="F47E52DE60F48A498CA2CECFFF1A7EB1">
    <w:name w:val="F47E52DE60F48A498CA2CECFFF1A7EB1"/>
    <w:rsid w:val="00221E37"/>
  </w:style>
  <w:style w:type="paragraph" w:customStyle="1" w:styleId="F57E0181FCCDB5429355179DA1F43B62">
    <w:name w:val="F57E0181FCCDB5429355179DA1F43B62"/>
    <w:rsid w:val="00221E37"/>
  </w:style>
  <w:style w:type="paragraph" w:customStyle="1" w:styleId="88821A3C12575848AD76FFDA55C84BF5">
    <w:name w:val="88821A3C12575848AD76FFDA55C84BF5"/>
    <w:rsid w:val="00221E37"/>
  </w:style>
  <w:style w:type="paragraph" w:customStyle="1" w:styleId="598225AC08D8F4499997AD87C88FD7BF">
    <w:name w:val="598225AC08D8F4499997AD87C88FD7BF"/>
    <w:rsid w:val="00221E37"/>
  </w:style>
  <w:style w:type="paragraph" w:customStyle="1" w:styleId="00B8696EE8AEDC4EBB13B4370BED3F10">
    <w:name w:val="00B8696EE8AEDC4EBB13B4370BED3F10"/>
    <w:rsid w:val="00221E37"/>
  </w:style>
  <w:style w:type="paragraph" w:customStyle="1" w:styleId="F85AE5071D1C6E4597B36F496037C258">
    <w:name w:val="F85AE5071D1C6E4597B36F496037C258"/>
    <w:rsid w:val="00E629C7"/>
  </w:style>
  <w:style w:type="paragraph" w:customStyle="1" w:styleId="2C61B9341723FE47B08C400BA4B8F57D">
    <w:name w:val="2C61B9341723FE47B08C400BA4B8F57D"/>
    <w:rsid w:val="00E629C7"/>
  </w:style>
  <w:style w:type="paragraph" w:customStyle="1" w:styleId="F3531249A80BC14F9896CC8524B1BDB3">
    <w:name w:val="F3531249A80BC14F9896CC8524B1BDB3"/>
    <w:rsid w:val="00E629C7"/>
  </w:style>
  <w:style w:type="paragraph" w:customStyle="1" w:styleId="2E762D505C27D141BC16689F55EC1C74">
    <w:name w:val="2E762D505C27D141BC16689F55EC1C74"/>
    <w:rsid w:val="00E629C7"/>
  </w:style>
  <w:style w:type="paragraph" w:customStyle="1" w:styleId="E2217CE7C76159469F2584BFBB2736EC">
    <w:name w:val="E2217CE7C76159469F2584BFBB2736EC"/>
    <w:rsid w:val="00E629C7"/>
  </w:style>
  <w:style w:type="paragraph" w:customStyle="1" w:styleId="9BE6A2DD66A39346A626E935DDC147E9">
    <w:name w:val="9BE6A2DD66A39346A626E935DDC147E9"/>
    <w:rsid w:val="00E629C7"/>
  </w:style>
  <w:style w:type="paragraph" w:customStyle="1" w:styleId="06A11655D17D3847A4B6B71EAF4662C0">
    <w:name w:val="06A11655D17D3847A4B6B71EAF4662C0"/>
    <w:rsid w:val="008E6F16"/>
  </w:style>
  <w:style w:type="paragraph" w:customStyle="1" w:styleId="94D2809506D1774285B46507ABAB3051">
    <w:name w:val="94D2809506D1774285B46507ABAB3051"/>
    <w:rsid w:val="008E6F16"/>
  </w:style>
  <w:style w:type="paragraph" w:customStyle="1" w:styleId="68100D1143C7E7438936F56EA8ABF588">
    <w:name w:val="68100D1143C7E7438936F56EA8ABF588"/>
    <w:rsid w:val="008E6F16"/>
  </w:style>
  <w:style w:type="paragraph" w:customStyle="1" w:styleId="7D052C75C47F2E439A9D936EEE9D5240">
    <w:name w:val="7D052C75C47F2E439A9D936EEE9D5240"/>
    <w:rsid w:val="008E6F16"/>
  </w:style>
  <w:style w:type="paragraph" w:customStyle="1" w:styleId="6E6874BB9A28CD4A980F7E652DD30C58">
    <w:name w:val="6E6874BB9A28CD4A980F7E652DD30C58"/>
    <w:rsid w:val="008E6F16"/>
  </w:style>
  <w:style w:type="paragraph" w:customStyle="1" w:styleId="358A2A5AE746B44BB46EA7F3B042BED0">
    <w:name w:val="358A2A5AE746B44BB46EA7F3B042BED0"/>
    <w:rsid w:val="008E6F16"/>
  </w:style>
  <w:style w:type="paragraph" w:customStyle="1" w:styleId="C65BDA468EB13D4BB0EF86601C27E745">
    <w:name w:val="C65BDA468EB13D4BB0EF86601C27E745"/>
    <w:rsid w:val="00EA259C"/>
  </w:style>
  <w:style w:type="paragraph" w:customStyle="1" w:styleId="0B70C0967C4FD1479901DE0793226CAA">
    <w:name w:val="0B70C0967C4FD1479901DE0793226CAA"/>
    <w:rsid w:val="00EA259C"/>
  </w:style>
  <w:style w:type="paragraph" w:customStyle="1" w:styleId="24C029723208A247BF9D5DF8DD35E456">
    <w:name w:val="24C029723208A247BF9D5DF8DD35E456"/>
    <w:rsid w:val="00EA259C"/>
  </w:style>
  <w:style w:type="paragraph" w:customStyle="1" w:styleId="B13C904308CB4741973A186EE97F251C">
    <w:name w:val="B13C904308CB4741973A186EE97F251C"/>
    <w:rsid w:val="00EA259C"/>
  </w:style>
  <w:style w:type="paragraph" w:customStyle="1" w:styleId="BCB667AA76BDDB43BF1A1CAAC94D6323">
    <w:name w:val="BCB667AA76BDDB43BF1A1CAAC94D6323"/>
    <w:rsid w:val="00EA259C"/>
  </w:style>
  <w:style w:type="paragraph" w:customStyle="1" w:styleId="36F0A1942E9CF04FA002CBD397F36FD5">
    <w:name w:val="36F0A1942E9CF04FA002CBD397F36FD5"/>
    <w:rsid w:val="00EA259C"/>
  </w:style>
  <w:style w:type="paragraph" w:customStyle="1" w:styleId="EE75794553CD984194E8A978374AC282">
    <w:name w:val="EE75794553CD984194E8A978374AC282"/>
    <w:rsid w:val="008818B8"/>
  </w:style>
  <w:style w:type="paragraph" w:customStyle="1" w:styleId="11A667DC7104FB4BAA66382CD50DDB1F">
    <w:name w:val="11A667DC7104FB4BAA66382CD50DDB1F"/>
    <w:rsid w:val="008818B8"/>
  </w:style>
  <w:style w:type="paragraph" w:customStyle="1" w:styleId="A32775FE9ED99E479DBCF6F928F774A7">
    <w:name w:val="A32775FE9ED99E479DBCF6F928F774A7"/>
    <w:rsid w:val="008818B8"/>
  </w:style>
  <w:style w:type="paragraph" w:customStyle="1" w:styleId="3CA5B373A3A74546BCA6B7D4AAA6E141">
    <w:name w:val="3CA5B373A3A74546BCA6B7D4AAA6E141"/>
    <w:rsid w:val="008818B8"/>
  </w:style>
  <w:style w:type="paragraph" w:customStyle="1" w:styleId="F2C6D953E4B2524E92D8D78D153B0243">
    <w:name w:val="F2C6D953E4B2524E92D8D78D153B0243"/>
    <w:rsid w:val="008818B8"/>
  </w:style>
  <w:style w:type="paragraph" w:customStyle="1" w:styleId="2015CCE65B82DA4CBFA72B0DA205EF38">
    <w:name w:val="2015CCE65B82DA4CBFA72B0DA205EF38"/>
    <w:rsid w:val="008818B8"/>
  </w:style>
  <w:style w:type="paragraph" w:customStyle="1" w:styleId="33A752401D6F394EBE05B9E3BA841065">
    <w:name w:val="33A752401D6F394EBE05B9E3BA841065"/>
    <w:rsid w:val="006D148B"/>
  </w:style>
  <w:style w:type="paragraph" w:customStyle="1" w:styleId="C2CEB360D72E044E95FF28C033D5DF93">
    <w:name w:val="C2CEB360D72E044E95FF28C033D5DF93"/>
    <w:rsid w:val="006D148B"/>
  </w:style>
  <w:style w:type="paragraph" w:customStyle="1" w:styleId="7702DAE4DD3B71428F5CEC937DBD7127">
    <w:name w:val="7702DAE4DD3B71428F5CEC937DBD7127"/>
    <w:rsid w:val="006D148B"/>
  </w:style>
  <w:style w:type="paragraph" w:customStyle="1" w:styleId="4EBB4D52A83A4E4BA4E9D75449456A79">
    <w:name w:val="4EBB4D52A83A4E4BA4E9D75449456A79"/>
    <w:rsid w:val="006D148B"/>
  </w:style>
  <w:style w:type="paragraph" w:customStyle="1" w:styleId="6DDEF97F702A274BA428D11CD467CD7B">
    <w:name w:val="6DDEF97F702A274BA428D11CD467CD7B"/>
    <w:rsid w:val="006D148B"/>
  </w:style>
  <w:style w:type="paragraph" w:customStyle="1" w:styleId="9AD1B558C66ACE4395695A4F72A92AE3">
    <w:name w:val="9AD1B558C66ACE4395695A4F72A92AE3"/>
    <w:rsid w:val="006D148B"/>
  </w:style>
  <w:style w:type="paragraph" w:customStyle="1" w:styleId="B3F7ECA42286DD4C8399255180B9DCB5">
    <w:name w:val="B3F7ECA42286DD4C8399255180B9DCB5"/>
    <w:rsid w:val="006D148B"/>
  </w:style>
  <w:style w:type="paragraph" w:customStyle="1" w:styleId="DA527894B14AD64A91F03CAACDD4AE59">
    <w:name w:val="DA527894B14AD64A91F03CAACDD4AE59"/>
    <w:rsid w:val="006D148B"/>
  </w:style>
  <w:style w:type="paragraph" w:customStyle="1" w:styleId="F033FC9EC438AB4C819831C660BE784A">
    <w:name w:val="F033FC9EC438AB4C819831C660BE784A"/>
    <w:rsid w:val="006D148B"/>
  </w:style>
  <w:style w:type="paragraph" w:customStyle="1" w:styleId="1610635C508E3843AA4DACC9B2528702">
    <w:name w:val="1610635C508E3843AA4DACC9B2528702"/>
    <w:rsid w:val="006D148B"/>
  </w:style>
  <w:style w:type="paragraph" w:customStyle="1" w:styleId="3C952B5AE0499E4FAED54A13039966C3">
    <w:name w:val="3C952B5AE0499E4FAED54A13039966C3"/>
    <w:rsid w:val="006D148B"/>
  </w:style>
  <w:style w:type="paragraph" w:customStyle="1" w:styleId="C3D4182143744649B64AC53253E144DA">
    <w:name w:val="C3D4182143744649B64AC53253E144DA"/>
    <w:rsid w:val="006D148B"/>
  </w:style>
  <w:style w:type="paragraph" w:customStyle="1" w:styleId="98E2BA91CEE50343B88465895E82C41F">
    <w:name w:val="98E2BA91CEE50343B88465895E82C41F"/>
    <w:rsid w:val="006D148B"/>
  </w:style>
  <w:style w:type="paragraph" w:customStyle="1" w:styleId="D1E894C63F80CB4093EAB14D638B5B81">
    <w:name w:val="D1E894C63F80CB4093EAB14D638B5B81"/>
    <w:rsid w:val="006D148B"/>
  </w:style>
  <w:style w:type="paragraph" w:customStyle="1" w:styleId="18D7807352080B4984C1819794727B09">
    <w:name w:val="18D7807352080B4984C1819794727B09"/>
    <w:rsid w:val="000E1BC7"/>
  </w:style>
  <w:style w:type="paragraph" w:customStyle="1" w:styleId="B45889FDB734E84C8BFFEF9DA2223959">
    <w:name w:val="B45889FDB734E84C8BFFEF9DA2223959"/>
    <w:rsid w:val="000E1BC7"/>
  </w:style>
  <w:style w:type="paragraph" w:customStyle="1" w:styleId="62AE7E45953F554795C18F2B4F781E9A">
    <w:name w:val="62AE7E45953F554795C18F2B4F781E9A"/>
    <w:rsid w:val="000E1BC7"/>
  </w:style>
  <w:style w:type="paragraph" w:customStyle="1" w:styleId="D7BA78F97F0C5840B9320F0165FB19AB">
    <w:name w:val="D7BA78F97F0C5840B9320F0165FB19AB"/>
    <w:rsid w:val="000E1BC7"/>
  </w:style>
  <w:style w:type="paragraph" w:customStyle="1" w:styleId="FA8DBED689554F498A1159E19ED70D4F">
    <w:name w:val="FA8DBED689554F498A1159E19ED70D4F"/>
    <w:rsid w:val="000E1BC7"/>
  </w:style>
  <w:style w:type="paragraph" w:customStyle="1" w:styleId="F5052386BF4BCB43B00AD8C093C56B49">
    <w:name w:val="F5052386BF4BCB43B00AD8C093C56B49"/>
    <w:rsid w:val="000E1BC7"/>
  </w:style>
  <w:style w:type="paragraph" w:customStyle="1" w:styleId="8961CC4B3088BA4D8A6888831FC4BF6F">
    <w:name w:val="8961CC4B3088BA4D8A6888831FC4BF6F"/>
    <w:rsid w:val="0071035C"/>
  </w:style>
  <w:style w:type="paragraph" w:customStyle="1" w:styleId="AEF54AB920A52D448EC09B77F874B435">
    <w:name w:val="AEF54AB920A52D448EC09B77F874B435"/>
    <w:rsid w:val="0071035C"/>
  </w:style>
  <w:style w:type="paragraph" w:customStyle="1" w:styleId="FC0F16B5968C5641A870CDD9BD774616">
    <w:name w:val="FC0F16B5968C5641A870CDD9BD774616"/>
    <w:rsid w:val="0071035C"/>
  </w:style>
  <w:style w:type="paragraph" w:customStyle="1" w:styleId="EEB7E3A5689E5143A104C3A4C647D139">
    <w:name w:val="EEB7E3A5689E5143A104C3A4C647D139"/>
    <w:rsid w:val="0071035C"/>
  </w:style>
  <w:style w:type="paragraph" w:customStyle="1" w:styleId="7307E6B3A76AEF4DB6A4130F435148E1">
    <w:name w:val="7307E6B3A76AEF4DB6A4130F435148E1"/>
    <w:rsid w:val="0071035C"/>
  </w:style>
  <w:style w:type="paragraph" w:customStyle="1" w:styleId="631ACF14E17DCD4180F6498E919B59DD">
    <w:name w:val="631ACF14E17DCD4180F6498E919B59DD"/>
    <w:rsid w:val="0071035C"/>
  </w:style>
  <w:style w:type="paragraph" w:customStyle="1" w:styleId="F849237E518DD14A8E59CD523155B104">
    <w:name w:val="F849237E518DD14A8E59CD523155B104"/>
    <w:rsid w:val="00FE40D1"/>
  </w:style>
  <w:style w:type="paragraph" w:customStyle="1" w:styleId="D8CE0B611B13F64C915C6F5769074F08">
    <w:name w:val="D8CE0B611B13F64C915C6F5769074F08"/>
    <w:rsid w:val="00FE40D1"/>
  </w:style>
  <w:style w:type="paragraph" w:customStyle="1" w:styleId="3368818688264944961208E35A67B2BD">
    <w:name w:val="3368818688264944961208E35A67B2BD"/>
    <w:rsid w:val="00AF7C3C"/>
  </w:style>
  <w:style w:type="paragraph" w:customStyle="1" w:styleId="FCB96C06BA0D5E49ACF7D587AFFB1001">
    <w:name w:val="FCB96C06BA0D5E49ACF7D587AFFB1001"/>
    <w:rsid w:val="00AF7C3C"/>
  </w:style>
  <w:style w:type="paragraph" w:customStyle="1" w:styleId="F419D86EAC4E4943B3EAD4DB9D20A734">
    <w:name w:val="F419D86EAC4E4943B3EAD4DB9D20A734"/>
    <w:rsid w:val="00AF7C3C"/>
  </w:style>
  <w:style w:type="paragraph" w:customStyle="1" w:styleId="872151236FEEFC459C8675A26B4F059F">
    <w:name w:val="872151236FEEFC459C8675A26B4F059F"/>
    <w:rsid w:val="00AF7C3C"/>
  </w:style>
  <w:style w:type="paragraph" w:customStyle="1" w:styleId="2F60677F4E9DD8478D8BADF13171519E">
    <w:name w:val="2F60677F4E9DD8478D8BADF13171519E"/>
    <w:rsid w:val="00BD0F68"/>
    <w:rPr>
      <w:lang w:val="en-GB"/>
    </w:rPr>
  </w:style>
  <w:style w:type="paragraph" w:customStyle="1" w:styleId="5FD5A19264830B4CB8CD4E7A514EC2F0">
    <w:name w:val="5FD5A19264830B4CB8CD4E7A514EC2F0"/>
    <w:rsid w:val="00BD0F68"/>
    <w:rPr>
      <w:lang w:val="en-GB"/>
    </w:rPr>
  </w:style>
  <w:style w:type="paragraph" w:customStyle="1" w:styleId="EB654E1C31B984489F33A432EBFC85BC">
    <w:name w:val="EB654E1C31B984489F33A432EBFC85BC"/>
    <w:rsid w:val="00BD0F68"/>
    <w:rPr>
      <w:lang w:val="en-GB"/>
    </w:rPr>
  </w:style>
  <w:style w:type="paragraph" w:customStyle="1" w:styleId="F159BF89C2A69144A65383EB7C98C960">
    <w:name w:val="F159BF89C2A69144A65383EB7C98C960"/>
    <w:rsid w:val="00BD0F68"/>
    <w:rPr>
      <w:lang w:val="en-GB"/>
    </w:rPr>
  </w:style>
  <w:style w:type="paragraph" w:customStyle="1" w:styleId="9D89FAEC04447447948B4E90FACB7825">
    <w:name w:val="9D89FAEC04447447948B4E90FACB7825"/>
    <w:rsid w:val="009D046D"/>
    <w:rPr>
      <w:lang w:val="en-GB"/>
    </w:rPr>
  </w:style>
  <w:style w:type="paragraph" w:customStyle="1" w:styleId="AEF08AD13A728C498B50DFD21B1E15BC">
    <w:name w:val="AEF08AD13A728C498B50DFD21B1E15BC"/>
    <w:rsid w:val="009D046D"/>
    <w:rPr>
      <w:lang w:val="en-GB"/>
    </w:rPr>
  </w:style>
  <w:style w:type="paragraph" w:customStyle="1" w:styleId="08B852B86AF4CB48966298BF6E360400">
    <w:name w:val="08B852B86AF4CB48966298BF6E360400"/>
    <w:rsid w:val="009D046D"/>
    <w:rPr>
      <w:lang w:val="en-GB"/>
    </w:rPr>
  </w:style>
  <w:style w:type="paragraph" w:customStyle="1" w:styleId="1C143F61CEC5FA458A4BF5F3D6B76168">
    <w:name w:val="1C143F61CEC5FA458A4BF5F3D6B76168"/>
    <w:rsid w:val="009D046D"/>
    <w:rPr>
      <w:lang w:val="en-GB"/>
    </w:rPr>
  </w:style>
  <w:style w:type="paragraph" w:customStyle="1" w:styleId="A493DE5C5F37B748A0661B46A7512BBE">
    <w:name w:val="A493DE5C5F37B748A0661B46A7512BBE"/>
    <w:rsid w:val="009D046D"/>
    <w:rPr>
      <w:lang w:val="en-GB"/>
    </w:rPr>
  </w:style>
  <w:style w:type="paragraph" w:customStyle="1" w:styleId="7B106E2FF4D83644AEE575F60A81B442">
    <w:name w:val="7B106E2FF4D83644AEE575F60A81B442"/>
    <w:rsid w:val="009D046D"/>
    <w:rPr>
      <w:lang w:val="en-GB"/>
    </w:rPr>
  </w:style>
  <w:style w:type="paragraph" w:customStyle="1" w:styleId="34942BDAC2EDA3438148A45ADB1012AC">
    <w:name w:val="34942BDAC2EDA3438148A45ADB1012AC"/>
    <w:rsid w:val="009D046D"/>
    <w:rPr>
      <w:lang w:val="en-GB"/>
    </w:rPr>
  </w:style>
  <w:style w:type="paragraph" w:customStyle="1" w:styleId="8047735F57CDE0449E39079DBC4BF0B2">
    <w:name w:val="8047735F57CDE0449E39079DBC4BF0B2"/>
    <w:rsid w:val="009D046D"/>
    <w:rPr>
      <w:lang w:val="en-GB"/>
    </w:rPr>
  </w:style>
  <w:style w:type="paragraph" w:customStyle="1" w:styleId="2C70FD14E8D3DA45B1108BDD5FAFCC5B">
    <w:name w:val="2C70FD14E8D3DA45B1108BDD5FAFCC5B"/>
    <w:rsid w:val="00962F50"/>
    <w:rPr>
      <w:lang w:val="en-GB"/>
    </w:rPr>
  </w:style>
  <w:style w:type="paragraph" w:customStyle="1" w:styleId="C64ECA045E4C4442AAFDF8CB55B8AF90">
    <w:name w:val="C64ECA045E4C4442AAFDF8CB55B8AF90"/>
    <w:rsid w:val="00962F50"/>
    <w:rPr>
      <w:lang w:val="en-GB"/>
    </w:rPr>
  </w:style>
  <w:style w:type="paragraph" w:customStyle="1" w:styleId="1CB4CA55E22E5D4CBD433E12D3D3E093">
    <w:name w:val="1CB4CA55E22E5D4CBD433E12D3D3E093"/>
    <w:rsid w:val="00962F50"/>
    <w:rPr>
      <w:lang w:val="en-GB"/>
    </w:rPr>
  </w:style>
  <w:style w:type="paragraph" w:customStyle="1" w:styleId="CD1EB1FA434C8349B9B7BD5285C11651">
    <w:name w:val="CD1EB1FA434C8349B9B7BD5285C11651"/>
    <w:rsid w:val="00962F50"/>
    <w:rPr>
      <w:lang w:val="en-GB"/>
    </w:rPr>
  </w:style>
  <w:style w:type="paragraph" w:customStyle="1" w:styleId="50FEB85EBC71AF468D398A824927194D">
    <w:name w:val="50FEB85EBC71AF468D398A824927194D"/>
    <w:rsid w:val="00962F50"/>
    <w:rPr>
      <w:lang w:val="en-GB"/>
    </w:rPr>
  </w:style>
  <w:style w:type="paragraph" w:customStyle="1" w:styleId="3E28037D72BEBE469D4D1AE1248B5026">
    <w:name w:val="3E28037D72BEBE469D4D1AE1248B5026"/>
    <w:rsid w:val="00962F50"/>
    <w:rPr>
      <w:lang w:val="en-GB"/>
    </w:rPr>
  </w:style>
  <w:style w:type="paragraph" w:customStyle="1" w:styleId="884245F3A1101E458EEEF92545B9A1DB">
    <w:name w:val="884245F3A1101E458EEEF92545B9A1DB"/>
    <w:rsid w:val="00911F86"/>
    <w:rPr>
      <w:lang w:val="en-GB"/>
    </w:rPr>
  </w:style>
  <w:style w:type="paragraph" w:customStyle="1" w:styleId="6044773397DC4A4087476B3F11760958">
    <w:name w:val="6044773397DC4A4087476B3F11760958"/>
    <w:rsid w:val="00911F86"/>
    <w:rPr>
      <w:lang w:val="en-GB"/>
    </w:rPr>
  </w:style>
  <w:style w:type="paragraph" w:customStyle="1" w:styleId="77CA984E4D930B458B0997F0381008AB">
    <w:name w:val="77CA984E4D930B458B0997F0381008AB"/>
    <w:rsid w:val="00911F86"/>
    <w:rPr>
      <w:lang w:val="en-GB"/>
    </w:rPr>
  </w:style>
  <w:style w:type="paragraph" w:customStyle="1" w:styleId="F59818C7B3E51A4CB252E2CDCF8083A7">
    <w:name w:val="F59818C7B3E51A4CB252E2CDCF8083A7"/>
    <w:rsid w:val="00911F86"/>
    <w:rPr>
      <w:lang w:val="en-GB"/>
    </w:rPr>
  </w:style>
  <w:style w:type="paragraph" w:customStyle="1" w:styleId="4C36403BCB5B1F46802D830AD7F4AC38">
    <w:name w:val="4C36403BCB5B1F46802D830AD7F4AC38"/>
    <w:rsid w:val="00911F86"/>
    <w:rPr>
      <w:lang w:val="en-GB"/>
    </w:rPr>
  </w:style>
  <w:style w:type="paragraph" w:customStyle="1" w:styleId="EA54643370E4BD4AADFFFAF8050787DB">
    <w:name w:val="EA54643370E4BD4AADFFFAF8050787DB"/>
    <w:rsid w:val="00911F86"/>
    <w:rPr>
      <w:lang w:val="en-GB"/>
    </w:rPr>
  </w:style>
  <w:style w:type="paragraph" w:customStyle="1" w:styleId="91E9B2E5050CF94DAF9966EFF301BC62">
    <w:name w:val="91E9B2E5050CF94DAF9966EFF301BC62"/>
    <w:rsid w:val="00D36ECC"/>
    <w:rPr>
      <w:lang w:val="en-GB"/>
    </w:rPr>
  </w:style>
  <w:style w:type="paragraph" w:customStyle="1" w:styleId="74F18309C2054C49A9F69425C985257E">
    <w:name w:val="74F18309C2054C49A9F69425C985257E"/>
    <w:rsid w:val="00D36ECC"/>
    <w:rPr>
      <w:lang w:val="en-GB"/>
    </w:rPr>
  </w:style>
  <w:style w:type="paragraph" w:customStyle="1" w:styleId="D5D3FCCE8DFD674ABB5431487CB6B3C4">
    <w:name w:val="D5D3FCCE8DFD674ABB5431487CB6B3C4"/>
    <w:rsid w:val="00D36ECC"/>
    <w:rPr>
      <w:lang w:val="en-GB"/>
    </w:rPr>
  </w:style>
  <w:style w:type="paragraph" w:customStyle="1" w:styleId="E463BBF74818024685170966236C647C">
    <w:name w:val="E463BBF74818024685170966236C647C"/>
    <w:rsid w:val="00D36ECC"/>
    <w:rPr>
      <w:lang w:val="en-GB"/>
    </w:rPr>
  </w:style>
  <w:style w:type="paragraph" w:customStyle="1" w:styleId="EA5230A402845945AF1676CB0ABBBE1C">
    <w:name w:val="EA5230A402845945AF1676CB0ABBBE1C"/>
    <w:rsid w:val="00D36ECC"/>
    <w:rPr>
      <w:lang w:val="en-GB"/>
    </w:rPr>
  </w:style>
  <w:style w:type="paragraph" w:customStyle="1" w:styleId="09981C68604197488A34AE984FD4B23F">
    <w:name w:val="09981C68604197488A34AE984FD4B23F"/>
    <w:rsid w:val="00D36ECC"/>
    <w:rPr>
      <w:lang w:val="en-GB"/>
    </w:rPr>
  </w:style>
  <w:style w:type="paragraph" w:customStyle="1" w:styleId="8EF8B1119FD27E4AB5D118A9FBA00EA5">
    <w:name w:val="8EF8B1119FD27E4AB5D118A9FBA00EA5"/>
    <w:rsid w:val="00D36ECC"/>
    <w:rPr>
      <w:lang w:val="en-GB"/>
    </w:rPr>
  </w:style>
  <w:style w:type="paragraph" w:customStyle="1" w:styleId="5D97B390570281459AC418C2C524B4E0">
    <w:name w:val="5D97B390570281459AC418C2C524B4E0"/>
    <w:rsid w:val="00D36ECC"/>
    <w:rPr>
      <w:lang w:val="en-GB"/>
    </w:rPr>
  </w:style>
  <w:style w:type="paragraph" w:customStyle="1" w:styleId="19946F0CDF11CF4DBB9D34A788FB78A9">
    <w:name w:val="19946F0CDF11CF4DBB9D34A788FB78A9"/>
    <w:rsid w:val="00D36ECC"/>
    <w:rPr>
      <w:lang w:val="en-GB"/>
    </w:rPr>
  </w:style>
  <w:style w:type="paragraph" w:customStyle="1" w:styleId="AE216609C0AFD14193FE05B668DF303F">
    <w:name w:val="AE216609C0AFD14193FE05B668DF303F"/>
    <w:rsid w:val="00D36ECC"/>
    <w:rPr>
      <w:lang w:val="en-GB"/>
    </w:rPr>
  </w:style>
  <w:style w:type="paragraph" w:customStyle="1" w:styleId="43BC5E2825C62843A4EECC39FA68C2A0">
    <w:name w:val="43BC5E2825C62843A4EECC39FA68C2A0"/>
    <w:rsid w:val="00D36ECC"/>
    <w:rPr>
      <w:lang w:val="en-GB"/>
    </w:rPr>
  </w:style>
  <w:style w:type="paragraph" w:customStyle="1" w:styleId="B4AE4546EB5BFB42B29269D1C3DF201C">
    <w:name w:val="B4AE4546EB5BFB42B29269D1C3DF201C"/>
    <w:rsid w:val="00D36ECC"/>
    <w:rPr>
      <w:lang w:val="en-GB"/>
    </w:rPr>
  </w:style>
  <w:style w:type="paragraph" w:customStyle="1" w:styleId="8A87553CBB0CE6489ABA1414DF5F172B">
    <w:name w:val="8A87553CBB0CE6489ABA1414DF5F172B"/>
    <w:rsid w:val="0061488D"/>
    <w:rPr>
      <w:lang w:val="en-GB"/>
    </w:rPr>
  </w:style>
  <w:style w:type="paragraph" w:customStyle="1" w:styleId="BDA992A882C5B048B214A7E7BD483002">
    <w:name w:val="BDA992A882C5B048B214A7E7BD483002"/>
    <w:rsid w:val="0061488D"/>
    <w:rPr>
      <w:lang w:val="en-GB"/>
    </w:rPr>
  </w:style>
  <w:style w:type="paragraph" w:customStyle="1" w:styleId="355D27CC14748144BFF61CCC5C83139E">
    <w:name w:val="355D27CC14748144BFF61CCC5C83139E"/>
    <w:rsid w:val="0061488D"/>
    <w:rPr>
      <w:lang w:val="en-GB"/>
    </w:rPr>
  </w:style>
  <w:style w:type="paragraph" w:customStyle="1" w:styleId="D362E442759ECD45A132F602E56E8DE5">
    <w:name w:val="D362E442759ECD45A132F602E56E8DE5"/>
    <w:rsid w:val="0061488D"/>
    <w:rPr>
      <w:lang w:val="en-GB"/>
    </w:rPr>
  </w:style>
  <w:style w:type="paragraph" w:customStyle="1" w:styleId="77D6FE103B302B47B200DF6EE4214D52">
    <w:name w:val="77D6FE103B302B47B200DF6EE4214D52"/>
    <w:rsid w:val="0061488D"/>
    <w:rPr>
      <w:lang w:val="en-GB"/>
    </w:rPr>
  </w:style>
  <w:style w:type="paragraph" w:customStyle="1" w:styleId="7F9988BCB04124489691EE06A11200B0">
    <w:name w:val="7F9988BCB04124489691EE06A11200B0"/>
    <w:rsid w:val="0061488D"/>
    <w:rPr>
      <w:lang w:val="en-GB"/>
    </w:rPr>
  </w:style>
  <w:style w:type="paragraph" w:customStyle="1" w:styleId="4571463B5FFE3940AABDEE54FF705B3A">
    <w:name w:val="4571463B5FFE3940AABDEE54FF705B3A"/>
    <w:rsid w:val="0061488D"/>
    <w:rPr>
      <w:lang w:val="en-GB"/>
    </w:rPr>
  </w:style>
  <w:style w:type="paragraph" w:customStyle="1" w:styleId="17B2239D7AA65F4E81D144E956172D77">
    <w:name w:val="17B2239D7AA65F4E81D144E956172D77"/>
    <w:rsid w:val="0061488D"/>
    <w:rPr>
      <w:lang w:val="en-GB"/>
    </w:rPr>
  </w:style>
  <w:style w:type="paragraph" w:customStyle="1" w:styleId="73521A409F057941A45B5D9D3D2A81AB">
    <w:name w:val="73521A409F057941A45B5D9D3D2A81AB"/>
    <w:rsid w:val="0061488D"/>
    <w:rPr>
      <w:lang w:val="en-GB"/>
    </w:rPr>
  </w:style>
  <w:style w:type="paragraph" w:customStyle="1" w:styleId="7ACD179CAEAAF64799558C9A4A493920">
    <w:name w:val="7ACD179CAEAAF64799558C9A4A493920"/>
    <w:rsid w:val="0061488D"/>
    <w:rPr>
      <w:lang w:val="en-GB"/>
    </w:rPr>
  </w:style>
  <w:style w:type="paragraph" w:customStyle="1" w:styleId="CC32D4EFD7C238498018309EB44A18CE">
    <w:name w:val="CC32D4EFD7C238498018309EB44A18CE"/>
    <w:rsid w:val="0061488D"/>
    <w:rPr>
      <w:lang w:val="en-GB"/>
    </w:rPr>
  </w:style>
  <w:style w:type="paragraph" w:customStyle="1" w:styleId="9AB7807FDA52494CA51C4A55B79FF3A7">
    <w:name w:val="9AB7807FDA52494CA51C4A55B79FF3A7"/>
    <w:rsid w:val="0061488D"/>
    <w:rPr>
      <w:lang w:val="en-GB"/>
    </w:rPr>
  </w:style>
  <w:style w:type="paragraph" w:customStyle="1" w:styleId="E4565B3FFF2D854A8B5EAA5FF74E1117">
    <w:name w:val="E4565B3FFF2D854A8B5EAA5FF74E1117"/>
    <w:rsid w:val="00892540"/>
    <w:rPr>
      <w:lang w:val="en-GB"/>
    </w:rPr>
  </w:style>
  <w:style w:type="paragraph" w:customStyle="1" w:styleId="5B8D325F4CF51B488EFB261BB96EB460">
    <w:name w:val="5B8D325F4CF51B488EFB261BB96EB460"/>
    <w:rsid w:val="00892540"/>
    <w:rPr>
      <w:lang w:val="en-GB"/>
    </w:rPr>
  </w:style>
  <w:style w:type="paragraph" w:customStyle="1" w:styleId="9CFA8F06DC70234E8089582ECAF33262">
    <w:name w:val="9CFA8F06DC70234E8089582ECAF33262"/>
    <w:rsid w:val="00892540"/>
    <w:rPr>
      <w:lang w:val="en-GB"/>
    </w:rPr>
  </w:style>
  <w:style w:type="paragraph" w:customStyle="1" w:styleId="F251EAAC3F3E134586C37BF7447CC703">
    <w:name w:val="F251EAAC3F3E134586C37BF7447CC703"/>
    <w:rsid w:val="00892540"/>
    <w:rPr>
      <w:lang w:val="en-GB"/>
    </w:rPr>
  </w:style>
  <w:style w:type="paragraph" w:customStyle="1" w:styleId="173C1007B3C1974B821C8563037EF38D">
    <w:name w:val="173C1007B3C1974B821C8563037EF38D"/>
    <w:rsid w:val="00892540"/>
    <w:rPr>
      <w:lang w:val="en-GB"/>
    </w:rPr>
  </w:style>
  <w:style w:type="paragraph" w:customStyle="1" w:styleId="B050FC545BEFDA4C8B4FA3F738A990D5">
    <w:name w:val="B050FC545BEFDA4C8B4FA3F738A990D5"/>
    <w:rsid w:val="00892540"/>
    <w:rPr>
      <w:lang w:val="en-GB"/>
    </w:rPr>
  </w:style>
  <w:style w:type="paragraph" w:customStyle="1" w:styleId="44713E9CE4288A40BDAD20CEBC21669C">
    <w:name w:val="44713E9CE4288A40BDAD20CEBC21669C"/>
    <w:rsid w:val="00892540"/>
    <w:rPr>
      <w:lang w:val="en-GB"/>
    </w:rPr>
  </w:style>
  <w:style w:type="paragraph" w:customStyle="1" w:styleId="0567E1F58839014CB44E012DC829C00E">
    <w:name w:val="0567E1F58839014CB44E012DC829C00E"/>
    <w:rsid w:val="00892540"/>
    <w:rPr>
      <w:lang w:val="en-GB"/>
    </w:rPr>
  </w:style>
  <w:style w:type="paragraph" w:customStyle="1" w:styleId="705B235763617A42A7200E5D5D074485">
    <w:name w:val="705B235763617A42A7200E5D5D074485"/>
    <w:rsid w:val="00892540"/>
    <w:rPr>
      <w:lang w:val="en-GB"/>
    </w:rPr>
  </w:style>
  <w:style w:type="paragraph" w:customStyle="1" w:styleId="7C55F04F473A5347B9436D03B0E9CE41">
    <w:name w:val="7C55F04F473A5347B9436D03B0E9CE41"/>
    <w:rsid w:val="00892540"/>
    <w:rPr>
      <w:lang w:val="en-GB"/>
    </w:rPr>
  </w:style>
  <w:style w:type="paragraph" w:customStyle="1" w:styleId="9EAB6C611546C74C8274861599DCB493">
    <w:name w:val="9EAB6C611546C74C8274861599DCB493"/>
    <w:rsid w:val="00892540"/>
    <w:rPr>
      <w:lang w:val="en-GB"/>
    </w:rPr>
  </w:style>
  <w:style w:type="paragraph" w:customStyle="1" w:styleId="77B400A5B2799441BBEFFF7C489467B5">
    <w:name w:val="77B400A5B2799441BBEFFF7C489467B5"/>
    <w:rsid w:val="00892540"/>
    <w:rPr>
      <w:lang w:val="en-GB"/>
    </w:rPr>
  </w:style>
  <w:style w:type="paragraph" w:customStyle="1" w:styleId="437C1928DF936848879FAD38B85304C0">
    <w:name w:val="437C1928DF936848879FAD38B85304C0"/>
    <w:rsid w:val="0049142F"/>
    <w:rPr>
      <w:lang w:val="en-GB"/>
    </w:rPr>
  </w:style>
  <w:style w:type="paragraph" w:customStyle="1" w:styleId="91C63DFAD947E644A573FDCDCB149A45">
    <w:name w:val="91C63DFAD947E644A573FDCDCB149A45"/>
    <w:rsid w:val="0049142F"/>
    <w:rPr>
      <w:lang w:val="en-GB"/>
    </w:rPr>
  </w:style>
  <w:style w:type="paragraph" w:customStyle="1" w:styleId="D2A91B0198057D41A3FAE543E924FC91">
    <w:name w:val="D2A91B0198057D41A3FAE543E924FC91"/>
    <w:rsid w:val="0049142F"/>
    <w:rPr>
      <w:lang w:val="en-GB"/>
    </w:rPr>
  </w:style>
  <w:style w:type="paragraph" w:customStyle="1" w:styleId="966BF66FD9093A49AEC2DCB86F10E47A">
    <w:name w:val="966BF66FD9093A49AEC2DCB86F10E47A"/>
    <w:rsid w:val="0049142F"/>
    <w:rPr>
      <w:lang w:val="en-GB"/>
    </w:rPr>
  </w:style>
  <w:style w:type="paragraph" w:customStyle="1" w:styleId="B4BC18E2035585428FA055CC7F837082">
    <w:name w:val="B4BC18E2035585428FA055CC7F837082"/>
    <w:rsid w:val="0049142F"/>
    <w:rPr>
      <w:lang w:val="en-GB"/>
    </w:rPr>
  </w:style>
  <w:style w:type="paragraph" w:customStyle="1" w:styleId="80E8DD876614E0478875BEB2C7063D8C">
    <w:name w:val="80E8DD876614E0478875BEB2C7063D8C"/>
    <w:rsid w:val="0049142F"/>
    <w:rPr>
      <w:lang w:val="en-GB"/>
    </w:rPr>
  </w:style>
  <w:style w:type="paragraph" w:customStyle="1" w:styleId="32F3EB5A24C82248BD1DD8EDF650543E">
    <w:name w:val="32F3EB5A24C82248BD1DD8EDF650543E"/>
    <w:rsid w:val="0049142F"/>
    <w:rPr>
      <w:lang w:val="en-GB"/>
    </w:rPr>
  </w:style>
  <w:style w:type="paragraph" w:customStyle="1" w:styleId="58D76C7FB9DF6D42B7E91513173BF8B3">
    <w:name w:val="58D76C7FB9DF6D42B7E91513173BF8B3"/>
    <w:rsid w:val="0049142F"/>
    <w:rPr>
      <w:lang w:val="en-GB"/>
    </w:rPr>
  </w:style>
  <w:style w:type="paragraph" w:customStyle="1" w:styleId="7D31B55B52C4DF498B001038B2539DDD">
    <w:name w:val="7D31B55B52C4DF498B001038B2539DDD"/>
    <w:rsid w:val="0049142F"/>
    <w:rPr>
      <w:lang w:val="en-GB"/>
    </w:rPr>
  </w:style>
  <w:style w:type="paragraph" w:customStyle="1" w:styleId="9C73615323752144B1F468DDC7DA4B17">
    <w:name w:val="9C73615323752144B1F468DDC7DA4B17"/>
    <w:rsid w:val="0049142F"/>
    <w:rPr>
      <w:lang w:val="en-GB"/>
    </w:rPr>
  </w:style>
  <w:style w:type="paragraph" w:customStyle="1" w:styleId="E817240544A7AB43891F3467ED1F05AD">
    <w:name w:val="E817240544A7AB43891F3467ED1F05AD"/>
    <w:rsid w:val="0049142F"/>
    <w:rPr>
      <w:lang w:val="en-GB"/>
    </w:rPr>
  </w:style>
  <w:style w:type="paragraph" w:customStyle="1" w:styleId="9C4AC6C17F0D86469609E89B6A0B6663">
    <w:name w:val="9C4AC6C17F0D86469609E89B6A0B6663"/>
    <w:rsid w:val="0049142F"/>
    <w:rPr>
      <w:lang w:val="en-GB"/>
    </w:rPr>
  </w:style>
  <w:style w:type="paragraph" w:customStyle="1" w:styleId="14A39A80F598C147B70F33B47F60251B">
    <w:name w:val="14A39A80F598C147B70F33B47F60251B"/>
    <w:rsid w:val="00B45623"/>
    <w:rPr>
      <w:lang w:val="en-GB"/>
    </w:rPr>
  </w:style>
  <w:style w:type="paragraph" w:customStyle="1" w:styleId="F6C0952DF66D004CABFF5D6BAC40AAB6">
    <w:name w:val="F6C0952DF66D004CABFF5D6BAC40AAB6"/>
    <w:rsid w:val="00B45623"/>
    <w:rPr>
      <w:lang w:val="en-GB"/>
    </w:rPr>
  </w:style>
  <w:style w:type="paragraph" w:customStyle="1" w:styleId="A068928E0E9DD44E8E00B10F5EC18900">
    <w:name w:val="A068928E0E9DD44E8E00B10F5EC18900"/>
    <w:rsid w:val="00B45623"/>
    <w:rPr>
      <w:lang w:val="en-GB"/>
    </w:rPr>
  </w:style>
  <w:style w:type="paragraph" w:customStyle="1" w:styleId="49F1B6E31D1AB140B111F40605D0F1C3">
    <w:name w:val="49F1B6E31D1AB140B111F40605D0F1C3"/>
    <w:rsid w:val="00B45623"/>
    <w:rPr>
      <w:lang w:val="en-GB"/>
    </w:rPr>
  </w:style>
  <w:style w:type="paragraph" w:customStyle="1" w:styleId="C909A294B8986B409DE8C859C8995B66">
    <w:name w:val="C909A294B8986B409DE8C859C8995B66"/>
    <w:rsid w:val="00B45623"/>
    <w:rPr>
      <w:lang w:val="en-GB"/>
    </w:rPr>
  </w:style>
  <w:style w:type="paragraph" w:customStyle="1" w:styleId="4F52693BD9958B4E8F58C8B20886088A">
    <w:name w:val="4F52693BD9958B4E8F58C8B20886088A"/>
    <w:rsid w:val="00B45623"/>
    <w:rPr>
      <w:lang w:val="en-GB"/>
    </w:rPr>
  </w:style>
  <w:style w:type="paragraph" w:customStyle="1" w:styleId="8AEA9BD2E9E81841AE7454C0EA07A8D1">
    <w:name w:val="8AEA9BD2E9E81841AE7454C0EA07A8D1"/>
    <w:rsid w:val="002E7D9C"/>
    <w:rPr>
      <w:lang w:val="en-GB"/>
    </w:rPr>
  </w:style>
  <w:style w:type="paragraph" w:customStyle="1" w:styleId="B46202DAE3512F4C87FDC3E8506C5230">
    <w:name w:val="B46202DAE3512F4C87FDC3E8506C5230"/>
    <w:rsid w:val="002E7D9C"/>
    <w:rPr>
      <w:lang w:val="en-GB"/>
    </w:rPr>
  </w:style>
  <w:style w:type="paragraph" w:customStyle="1" w:styleId="EFDEF810510D014F977AE8308E2ABF63">
    <w:name w:val="EFDEF810510D014F977AE8308E2ABF63"/>
    <w:rsid w:val="002E7D9C"/>
    <w:rPr>
      <w:lang w:val="en-GB"/>
    </w:rPr>
  </w:style>
  <w:style w:type="paragraph" w:customStyle="1" w:styleId="AC5265165A51254BBCFB2673A2B84F15">
    <w:name w:val="AC5265165A51254BBCFB2673A2B84F15"/>
    <w:rsid w:val="002E7D9C"/>
    <w:rPr>
      <w:lang w:val="en-GB"/>
    </w:rPr>
  </w:style>
  <w:style w:type="paragraph" w:customStyle="1" w:styleId="7C2EA130835BEB418DA6AF69966CE216">
    <w:name w:val="7C2EA130835BEB418DA6AF69966CE216"/>
    <w:rsid w:val="002E7D9C"/>
    <w:rPr>
      <w:lang w:val="en-GB"/>
    </w:rPr>
  </w:style>
  <w:style w:type="paragraph" w:customStyle="1" w:styleId="D20CF8361D26DB4A8BE11C991D9412E7">
    <w:name w:val="D20CF8361D26DB4A8BE11C991D9412E7"/>
    <w:rsid w:val="002E7D9C"/>
    <w:rPr>
      <w:lang w:val="en-GB"/>
    </w:rPr>
  </w:style>
  <w:style w:type="paragraph" w:customStyle="1" w:styleId="01B0360F2DA80943B502A63C191A7FFF">
    <w:name w:val="01B0360F2DA80943B502A63C191A7FFF"/>
    <w:rsid w:val="00907F3D"/>
    <w:rPr>
      <w:lang w:val="en-GB"/>
    </w:rPr>
  </w:style>
  <w:style w:type="paragraph" w:customStyle="1" w:styleId="25E53C5DFC48C54A88B8CAD61ABFE600">
    <w:name w:val="25E53C5DFC48C54A88B8CAD61ABFE600"/>
    <w:rsid w:val="00907F3D"/>
    <w:rPr>
      <w:lang w:val="en-GB"/>
    </w:rPr>
  </w:style>
  <w:style w:type="paragraph" w:customStyle="1" w:styleId="4F527EE9BDD6554A9E2A625CAAAB2ACF">
    <w:name w:val="4F527EE9BDD6554A9E2A625CAAAB2ACF"/>
    <w:rsid w:val="00907F3D"/>
    <w:rPr>
      <w:lang w:val="en-GB"/>
    </w:rPr>
  </w:style>
  <w:style w:type="paragraph" w:customStyle="1" w:styleId="626BD4580E2A364A91EAEB8C4974181D">
    <w:name w:val="626BD4580E2A364A91EAEB8C4974181D"/>
    <w:rsid w:val="00907F3D"/>
    <w:rPr>
      <w:lang w:val="en-GB"/>
    </w:rPr>
  </w:style>
  <w:style w:type="paragraph" w:customStyle="1" w:styleId="6725B6DE6C098B4DAA7657F2626FDA6D">
    <w:name w:val="6725B6DE6C098B4DAA7657F2626FDA6D"/>
    <w:rsid w:val="00907F3D"/>
    <w:rPr>
      <w:lang w:val="en-GB"/>
    </w:rPr>
  </w:style>
  <w:style w:type="paragraph" w:customStyle="1" w:styleId="8067A9573DCCA449A09A642D342A5FC7">
    <w:name w:val="8067A9573DCCA449A09A642D342A5FC7"/>
    <w:rsid w:val="00907F3D"/>
    <w:rPr>
      <w:lang w:val="en-GB"/>
    </w:rPr>
  </w:style>
  <w:style w:type="paragraph" w:customStyle="1" w:styleId="A89602F42DB875448C41B9AC1CC19A5E">
    <w:name w:val="A89602F42DB875448C41B9AC1CC19A5E"/>
    <w:rsid w:val="00371EF8"/>
    <w:rPr>
      <w:lang w:val="en-GB"/>
    </w:rPr>
  </w:style>
  <w:style w:type="paragraph" w:customStyle="1" w:styleId="F969E1A38E3EB340B6745B2AB55125A8">
    <w:name w:val="F969E1A38E3EB340B6745B2AB55125A8"/>
    <w:rsid w:val="00371EF8"/>
    <w:rPr>
      <w:lang w:val="en-GB"/>
    </w:rPr>
  </w:style>
  <w:style w:type="paragraph" w:customStyle="1" w:styleId="82AA55E24F7C8749B0098ED0F2BDB9B0">
    <w:name w:val="82AA55E24F7C8749B0098ED0F2BDB9B0"/>
    <w:rsid w:val="00371EF8"/>
    <w:rPr>
      <w:lang w:val="en-GB"/>
    </w:rPr>
  </w:style>
  <w:style w:type="paragraph" w:customStyle="1" w:styleId="0901F0A0F3F5D442AC2ABF497486B4A2">
    <w:name w:val="0901F0A0F3F5D442AC2ABF497486B4A2"/>
    <w:rsid w:val="00371EF8"/>
    <w:rPr>
      <w:lang w:val="en-GB"/>
    </w:rPr>
  </w:style>
  <w:style w:type="paragraph" w:customStyle="1" w:styleId="31170EDF92E67E4E9CB87A6B8692B339">
    <w:name w:val="31170EDF92E67E4E9CB87A6B8692B339"/>
    <w:rsid w:val="00371EF8"/>
    <w:rPr>
      <w:lang w:val="en-GB"/>
    </w:rPr>
  </w:style>
  <w:style w:type="paragraph" w:customStyle="1" w:styleId="02B6240FC07B7B47BF9594A94597F8FB">
    <w:name w:val="02B6240FC07B7B47BF9594A94597F8FB"/>
    <w:rsid w:val="00371EF8"/>
    <w:rPr>
      <w:lang w:val="en-GB"/>
    </w:rPr>
  </w:style>
  <w:style w:type="paragraph" w:customStyle="1" w:styleId="BF9D8EFD4F8B1C4EA17B1C14A54C4125">
    <w:name w:val="BF9D8EFD4F8B1C4EA17B1C14A54C4125"/>
    <w:rsid w:val="003A4CFB"/>
    <w:rPr>
      <w:lang w:val="en-GB"/>
    </w:rPr>
  </w:style>
  <w:style w:type="paragraph" w:customStyle="1" w:styleId="A1F81777D31AAA4FA89931E1B736E7A8">
    <w:name w:val="A1F81777D31AAA4FA89931E1B736E7A8"/>
    <w:rsid w:val="003A4CFB"/>
    <w:rPr>
      <w:lang w:val="en-GB"/>
    </w:rPr>
  </w:style>
  <w:style w:type="paragraph" w:customStyle="1" w:styleId="9BB49B2EAE76FC4EA7C9E98FF6B5598E">
    <w:name w:val="9BB49B2EAE76FC4EA7C9E98FF6B5598E"/>
    <w:rsid w:val="003A4CFB"/>
    <w:rPr>
      <w:lang w:val="en-GB"/>
    </w:rPr>
  </w:style>
  <w:style w:type="paragraph" w:customStyle="1" w:styleId="BDFB153532C61743A16488F1BC4D651B">
    <w:name w:val="BDFB153532C61743A16488F1BC4D651B"/>
    <w:rsid w:val="003A4CFB"/>
    <w:rPr>
      <w:lang w:val="en-GB"/>
    </w:rPr>
  </w:style>
  <w:style w:type="paragraph" w:customStyle="1" w:styleId="ADBC2805D0A3AD45BEAD31C267373FEC">
    <w:name w:val="ADBC2805D0A3AD45BEAD31C267373FEC"/>
    <w:rsid w:val="003A4CFB"/>
    <w:rPr>
      <w:lang w:val="en-GB"/>
    </w:rPr>
  </w:style>
  <w:style w:type="paragraph" w:customStyle="1" w:styleId="DAE6D448ABB3A34FB3BCA4434ACF8A49">
    <w:name w:val="DAE6D448ABB3A34FB3BCA4434ACF8A49"/>
    <w:rsid w:val="003A4CFB"/>
    <w:rPr>
      <w:lang w:val="en-GB"/>
    </w:rPr>
  </w:style>
  <w:style w:type="paragraph" w:customStyle="1" w:styleId="89173F8AD40A34458C829DAE8E9BF181">
    <w:name w:val="89173F8AD40A34458C829DAE8E9BF181"/>
    <w:rsid w:val="008E69C9"/>
    <w:rPr>
      <w:lang w:val="en-GB"/>
    </w:rPr>
  </w:style>
  <w:style w:type="paragraph" w:customStyle="1" w:styleId="9FC75D8DD8D6634BAD2548C0F716E2CF">
    <w:name w:val="9FC75D8DD8D6634BAD2548C0F716E2CF"/>
    <w:rsid w:val="008E69C9"/>
    <w:rPr>
      <w:lang w:val="en-GB"/>
    </w:rPr>
  </w:style>
  <w:style w:type="paragraph" w:customStyle="1" w:styleId="E686714D877C1846A28BD95481F1B0FF">
    <w:name w:val="E686714D877C1846A28BD95481F1B0FF"/>
    <w:rsid w:val="008E69C9"/>
    <w:rPr>
      <w:lang w:val="en-GB"/>
    </w:rPr>
  </w:style>
  <w:style w:type="paragraph" w:customStyle="1" w:styleId="50314ED59902864CA35A71503DC85135">
    <w:name w:val="50314ED59902864CA35A71503DC85135"/>
    <w:rsid w:val="008E69C9"/>
    <w:rPr>
      <w:lang w:val="en-GB"/>
    </w:rPr>
  </w:style>
  <w:style w:type="paragraph" w:customStyle="1" w:styleId="D32AA560F488864CAB17023CAB3E2ACB">
    <w:name w:val="D32AA560F488864CAB17023CAB3E2ACB"/>
    <w:rsid w:val="008E69C9"/>
    <w:rPr>
      <w:lang w:val="en-GB"/>
    </w:rPr>
  </w:style>
  <w:style w:type="paragraph" w:customStyle="1" w:styleId="2357DABB57909542B34822629813B302">
    <w:name w:val="2357DABB57909542B34822629813B302"/>
    <w:rsid w:val="008E69C9"/>
    <w:rPr>
      <w:lang w:val="en-GB"/>
    </w:rPr>
  </w:style>
  <w:style w:type="paragraph" w:customStyle="1" w:styleId="4DDAB78D40FF0D46A9DBE79006751247">
    <w:name w:val="4DDAB78D40FF0D46A9DBE79006751247"/>
    <w:rsid w:val="00345707"/>
    <w:rPr>
      <w:lang w:val="en-GB"/>
    </w:rPr>
  </w:style>
  <w:style w:type="paragraph" w:customStyle="1" w:styleId="87D2D002113AC144A14AEE9FB04D4210">
    <w:name w:val="87D2D002113AC144A14AEE9FB04D4210"/>
    <w:rsid w:val="00345707"/>
    <w:rPr>
      <w:lang w:val="en-GB"/>
    </w:rPr>
  </w:style>
  <w:style w:type="paragraph" w:customStyle="1" w:styleId="13810F8AC35BCA42A3C7BADE089ADBFE">
    <w:name w:val="13810F8AC35BCA42A3C7BADE089ADBFE"/>
    <w:rsid w:val="00345707"/>
    <w:rPr>
      <w:lang w:val="en-GB"/>
    </w:rPr>
  </w:style>
  <w:style w:type="paragraph" w:customStyle="1" w:styleId="6524F74816A45744AF4F85D0D57AB8FF">
    <w:name w:val="6524F74816A45744AF4F85D0D57AB8FF"/>
    <w:rsid w:val="00345707"/>
    <w:rPr>
      <w:lang w:val="en-GB"/>
    </w:rPr>
  </w:style>
  <w:style w:type="paragraph" w:customStyle="1" w:styleId="F5E9680FA828004CBA91226441C9ACF9">
    <w:name w:val="F5E9680FA828004CBA91226441C9ACF9"/>
    <w:rsid w:val="00345707"/>
    <w:rPr>
      <w:lang w:val="en-GB"/>
    </w:rPr>
  </w:style>
  <w:style w:type="paragraph" w:customStyle="1" w:styleId="76045770E10CFB4F92C20A1F8EBD6A83">
    <w:name w:val="76045770E10CFB4F92C20A1F8EBD6A83"/>
    <w:rsid w:val="00345707"/>
    <w:rPr>
      <w:lang w:val="en-GB"/>
    </w:rPr>
  </w:style>
  <w:style w:type="paragraph" w:customStyle="1" w:styleId="6AFDB54C1E84984AA05D9CB9C7508B46">
    <w:name w:val="6AFDB54C1E84984AA05D9CB9C7508B46"/>
    <w:rsid w:val="00F72C2E"/>
    <w:rPr>
      <w:lang w:val="en-GB"/>
    </w:rPr>
  </w:style>
  <w:style w:type="paragraph" w:customStyle="1" w:styleId="ACD7691D6D392842B12A69E81C834EED">
    <w:name w:val="ACD7691D6D392842B12A69E81C834EED"/>
    <w:rsid w:val="00F72C2E"/>
    <w:rPr>
      <w:lang w:val="en-GB"/>
    </w:rPr>
  </w:style>
  <w:style w:type="paragraph" w:customStyle="1" w:styleId="476DF7DCDD025E4E896AF913523E92BA">
    <w:name w:val="476DF7DCDD025E4E896AF913523E92BA"/>
    <w:rsid w:val="00F72C2E"/>
    <w:rPr>
      <w:lang w:val="en-GB"/>
    </w:rPr>
  </w:style>
  <w:style w:type="paragraph" w:customStyle="1" w:styleId="B1EDF417EA548B4A8A6A6ADE5CF5F1FB">
    <w:name w:val="B1EDF417EA548B4A8A6A6ADE5CF5F1FB"/>
    <w:rsid w:val="00F72C2E"/>
    <w:rPr>
      <w:lang w:val="en-GB"/>
    </w:rPr>
  </w:style>
  <w:style w:type="paragraph" w:customStyle="1" w:styleId="0447E0F2E14C5B4099C7D658D24042D0">
    <w:name w:val="0447E0F2E14C5B4099C7D658D24042D0"/>
    <w:rsid w:val="00F72C2E"/>
    <w:rPr>
      <w:lang w:val="en-GB"/>
    </w:rPr>
  </w:style>
  <w:style w:type="paragraph" w:customStyle="1" w:styleId="257E223913BC2742AB4E8245853C61A3">
    <w:name w:val="257E223913BC2742AB4E8245853C61A3"/>
    <w:rsid w:val="00F72C2E"/>
    <w:rPr>
      <w:lang w:val="en-GB"/>
    </w:rPr>
  </w:style>
  <w:style w:type="paragraph" w:customStyle="1" w:styleId="A5836BC8FC23AD4CBFCAE915EC1511B2">
    <w:name w:val="A5836BC8FC23AD4CBFCAE915EC1511B2"/>
    <w:rsid w:val="00D105D5"/>
    <w:rPr>
      <w:lang w:val="en-GB"/>
    </w:rPr>
  </w:style>
  <w:style w:type="paragraph" w:customStyle="1" w:styleId="453E8C4994B51D4CBB24DD7A9D3B515A">
    <w:name w:val="453E8C4994B51D4CBB24DD7A9D3B515A"/>
    <w:rsid w:val="00D105D5"/>
    <w:rPr>
      <w:lang w:val="en-GB"/>
    </w:rPr>
  </w:style>
  <w:style w:type="paragraph" w:customStyle="1" w:styleId="26C3D6FF88066049B477C37E3BFF24ED">
    <w:name w:val="26C3D6FF88066049B477C37E3BFF24ED"/>
    <w:rsid w:val="00D105D5"/>
    <w:rPr>
      <w:lang w:val="en-GB"/>
    </w:rPr>
  </w:style>
  <w:style w:type="paragraph" w:customStyle="1" w:styleId="00B7D7EF83FC4643A335E6100358703F">
    <w:name w:val="00B7D7EF83FC4643A335E6100358703F"/>
    <w:rsid w:val="00D105D5"/>
    <w:rPr>
      <w:lang w:val="en-GB"/>
    </w:rPr>
  </w:style>
  <w:style w:type="paragraph" w:customStyle="1" w:styleId="CC3DC75D9EA9AC4B8B39C4380D175507">
    <w:name w:val="CC3DC75D9EA9AC4B8B39C4380D175507"/>
    <w:rsid w:val="00D105D5"/>
    <w:rPr>
      <w:lang w:val="en-GB"/>
    </w:rPr>
  </w:style>
  <w:style w:type="paragraph" w:customStyle="1" w:styleId="0B251EE41F4B164983196B45D18CB02E">
    <w:name w:val="0B251EE41F4B164983196B45D18CB02E"/>
    <w:rsid w:val="00D105D5"/>
    <w:rPr>
      <w:lang w:val="en-GB"/>
    </w:rPr>
  </w:style>
  <w:style w:type="paragraph" w:customStyle="1" w:styleId="0B5CF7AF0DBE4F4089D1F9582D8BF221">
    <w:name w:val="0B5CF7AF0DBE4F4089D1F9582D8BF221"/>
    <w:rsid w:val="00264991"/>
    <w:rPr>
      <w:lang w:val="en-GB"/>
    </w:rPr>
  </w:style>
  <w:style w:type="paragraph" w:customStyle="1" w:styleId="2257D7A7B0A4E94CB9C2E570FABE21B0">
    <w:name w:val="2257D7A7B0A4E94CB9C2E570FABE21B0"/>
    <w:rsid w:val="00264991"/>
    <w:rPr>
      <w:lang w:val="en-GB"/>
    </w:rPr>
  </w:style>
  <w:style w:type="paragraph" w:customStyle="1" w:styleId="AB26F47FDD8AEB48BFB1E0C25DDD882A">
    <w:name w:val="AB26F47FDD8AEB48BFB1E0C25DDD882A"/>
    <w:rsid w:val="00264991"/>
    <w:rPr>
      <w:lang w:val="en-GB"/>
    </w:rPr>
  </w:style>
  <w:style w:type="paragraph" w:customStyle="1" w:styleId="F12CC6358643B74FA091F42E38713AAE">
    <w:name w:val="F12CC6358643B74FA091F42E38713AAE"/>
    <w:rsid w:val="00264991"/>
    <w:rPr>
      <w:lang w:val="en-GB"/>
    </w:rPr>
  </w:style>
  <w:style w:type="paragraph" w:customStyle="1" w:styleId="5AE476C9D71323459967F9B7638E1E63">
    <w:name w:val="5AE476C9D71323459967F9B7638E1E63"/>
    <w:rsid w:val="00264991"/>
    <w:rPr>
      <w:lang w:val="en-GB"/>
    </w:rPr>
  </w:style>
  <w:style w:type="paragraph" w:customStyle="1" w:styleId="28181F64475C764D827DB607F72960C3">
    <w:name w:val="28181F64475C764D827DB607F72960C3"/>
    <w:rsid w:val="00264991"/>
    <w:rPr>
      <w:lang w:val="en-GB"/>
    </w:rPr>
  </w:style>
  <w:style w:type="paragraph" w:customStyle="1" w:styleId="47975D5285CA654E9DFC2B86FDAACE63">
    <w:name w:val="47975D5285CA654E9DFC2B86FDAACE63"/>
    <w:rsid w:val="006A3E0E"/>
    <w:rPr>
      <w:lang w:val="en-GB"/>
    </w:rPr>
  </w:style>
  <w:style w:type="paragraph" w:customStyle="1" w:styleId="031EB0E41B8B7B4684025EC600F72EE7">
    <w:name w:val="031EB0E41B8B7B4684025EC600F72EE7"/>
    <w:rsid w:val="006A3E0E"/>
    <w:rPr>
      <w:lang w:val="en-GB"/>
    </w:rPr>
  </w:style>
  <w:style w:type="paragraph" w:customStyle="1" w:styleId="4B45A159E9BB9047A6816403640A06DD">
    <w:name w:val="4B45A159E9BB9047A6816403640A06DD"/>
    <w:rsid w:val="006A3E0E"/>
    <w:rPr>
      <w:lang w:val="en-GB"/>
    </w:rPr>
  </w:style>
  <w:style w:type="paragraph" w:customStyle="1" w:styleId="C711212055F3534983FD931DB2A9264A">
    <w:name w:val="C711212055F3534983FD931DB2A9264A"/>
    <w:rsid w:val="006A3E0E"/>
    <w:rPr>
      <w:lang w:val="en-GB"/>
    </w:rPr>
  </w:style>
  <w:style w:type="paragraph" w:customStyle="1" w:styleId="0DED38510135704B89B33884E8537A70">
    <w:name w:val="0DED38510135704B89B33884E8537A70"/>
    <w:rsid w:val="006A3E0E"/>
    <w:rPr>
      <w:lang w:val="en-GB"/>
    </w:rPr>
  </w:style>
  <w:style w:type="paragraph" w:customStyle="1" w:styleId="20AE48946FF68942A75200CBFE0F12F4">
    <w:name w:val="20AE48946FF68942A75200CBFE0F12F4"/>
    <w:rsid w:val="006A3E0E"/>
    <w:rPr>
      <w:lang w:val="en-GB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DFF525A5B77C4A97C7530BB8DBFDF0">
    <w:name w:val="1BDFF525A5B77C4A97C7530BB8DBFDF0"/>
    <w:rsid w:val="00525D2C"/>
  </w:style>
  <w:style w:type="paragraph" w:customStyle="1" w:styleId="98C6E34D40538248969BE7DFB9CCDB2F">
    <w:name w:val="98C6E34D40538248969BE7DFB9CCDB2F"/>
    <w:rsid w:val="00525D2C"/>
  </w:style>
  <w:style w:type="paragraph" w:customStyle="1" w:styleId="B1BAE410A278AC4BAA679C904EDCDBC1">
    <w:name w:val="B1BAE410A278AC4BAA679C904EDCDBC1"/>
    <w:rsid w:val="00525D2C"/>
  </w:style>
  <w:style w:type="paragraph" w:customStyle="1" w:styleId="174E3F5D179EA847AD5E917AA836B09F">
    <w:name w:val="174E3F5D179EA847AD5E917AA836B09F"/>
    <w:rsid w:val="00525D2C"/>
  </w:style>
  <w:style w:type="paragraph" w:customStyle="1" w:styleId="C9E5C7877567664AB0152C4B798187EE">
    <w:name w:val="C9E5C7877567664AB0152C4B798187EE"/>
    <w:rsid w:val="00525D2C"/>
  </w:style>
  <w:style w:type="paragraph" w:customStyle="1" w:styleId="AA9629052DD1754CBE5F0C55D8D598E7">
    <w:name w:val="AA9629052DD1754CBE5F0C55D8D598E7"/>
    <w:rsid w:val="00525D2C"/>
  </w:style>
  <w:style w:type="paragraph" w:customStyle="1" w:styleId="41EFCE992DF1074994F784CC78A37FF0">
    <w:name w:val="41EFCE992DF1074994F784CC78A37FF0"/>
    <w:rsid w:val="00F40463"/>
  </w:style>
  <w:style w:type="paragraph" w:customStyle="1" w:styleId="075777C54C73F2418310B22708E673CC">
    <w:name w:val="075777C54C73F2418310B22708E673CC"/>
    <w:rsid w:val="00F40463"/>
  </w:style>
  <w:style w:type="paragraph" w:customStyle="1" w:styleId="BEF3366C086C214A9AF487A511656E7C">
    <w:name w:val="BEF3366C086C214A9AF487A511656E7C"/>
    <w:rsid w:val="00F40463"/>
  </w:style>
  <w:style w:type="paragraph" w:customStyle="1" w:styleId="45DFD9F86CF62648872E95FA5076E6FB">
    <w:name w:val="45DFD9F86CF62648872E95FA5076E6FB"/>
    <w:rsid w:val="00F40463"/>
  </w:style>
  <w:style w:type="paragraph" w:customStyle="1" w:styleId="522C8EE3A74EE9458F806037E4E9675B">
    <w:name w:val="522C8EE3A74EE9458F806037E4E9675B"/>
    <w:rsid w:val="00F40463"/>
  </w:style>
  <w:style w:type="paragraph" w:customStyle="1" w:styleId="CD6C1DFC36218B489530CE7628DB8F8A">
    <w:name w:val="CD6C1DFC36218B489530CE7628DB8F8A"/>
    <w:rsid w:val="00F40463"/>
  </w:style>
  <w:style w:type="paragraph" w:customStyle="1" w:styleId="7A38C7495239A445BEB463E64BF94AAD">
    <w:name w:val="7A38C7495239A445BEB463E64BF94AAD"/>
    <w:rsid w:val="00F40463"/>
  </w:style>
  <w:style w:type="paragraph" w:customStyle="1" w:styleId="41B81FE78DF59E4EBEB8BD179DEC8B6E">
    <w:name w:val="41B81FE78DF59E4EBEB8BD179DEC8B6E"/>
    <w:rsid w:val="00F40463"/>
  </w:style>
  <w:style w:type="paragraph" w:customStyle="1" w:styleId="F3452E2850BA4E488C5348A9FCD88295">
    <w:name w:val="F3452E2850BA4E488C5348A9FCD88295"/>
    <w:rsid w:val="00F40463"/>
  </w:style>
  <w:style w:type="paragraph" w:customStyle="1" w:styleId="1DE8541068130544889EA0F677F4C6AB">
    <w:name w:val="1DE8541068130544889EA0F677F4C6AB"/>
    <w:rsid w:val="00F40463"/>
  </w:style>
  <w:style w:type="paragraph" w:customStyle="1" w:styleId="404BE3B025AFF94CA88F8A1FF1604F1E">
    <w:name w:val="404BE3B025AFF94CA88F8A1FF1604F1E"/>
    <w:rsid w:val="00F40463"/>
  </w:style>
  <w:style w:type="paragraph" w:customStyle="1" w:styleId="419F12DBE0829D49A8FD8B658A56377B">
    <w:name w:val="419F12DBE0829D49A8FD8B658A56377B"/>
    <w:rsid w:val="00F40463"/>
  </w:style>
  <w:style w:type="paragraph" w:customStyle="1" w:styleId="B504765B44CCF949A6CD5254A3FAEDE4">
    <w:name w:val="B504765B44CCF949A6CD5254A3FAEDE4"/>
    <w:rsid w:val="008D7A7A"/>
  </w:style>
  <w:style w:type="paragraph" w:customStyle="1" w:styleId="DD0DB1CD3C69C745A87344EC200913CB">
    <w:name w:val="DD0DB1CD3C69C745A87344EC200913CB"/>
    <w:rsid w:val="008D7A7A"/>
  </w:style>
  <w:style w:type="paragraph" w:customStyle="1" w:styleId="0A35B149E9A82F41BE597EB9CA2E9395">
    <w:name w:val="0A35B149E9A82F41BE597EB9CA2E9395"/>
    <w:rsid w:val="008D7A7A"/>
  </w:style>
  <w:style w:type="paragraph" w:customStyle="1" w:styleId="31A92F9AF516C944BD84875E44BE601D">
    <w:name w:val="31A92F9AF516C944BD84875E44BE601D"/>
    <w:rsid w:val="008D7A7A"/>
  </w:style>
  <w:style w:type="paragraph" w:customStyle="1" w:styleId="DE3A908BBAA9C844A87770125D3FE3C9">
    <w:name w:val="DE3A908BBAA9C844A87770125D3FE3C9"/>
    <w:rsid w:val="008D7A7A"/>
  </w:style>
  <w:style w:type="paragraph" w:customStyle="1" w:styleId="E9FB9DBAC64BD546BBABD69FFA36FE7A">
    <w:name w:val="E9FB9DBAC64BD546BBABD69FFA36FE7A"/>
    <w:rsid w:val="008D7A7A"/>
  </w:style>
  <w:style w:type="paragraph" w:customStyle="1" w:styleId="CA94F2CEE535D34886FB57FB0F623A4D">
    <w:name w:val="CA94F2CEE535D34886FB57FB0F623A4D"/>
    <w:rsid w:val="008D7A7A"/>
  </w:style>
  <w:style w:type="paragraph" w:customStyle="1" w:styleId="7DDF79DED3441E479A24C48FA3982A1E">
    <w:name w:val="7DDF79DED3441E479A24C48FA3982A1E"/>
    <w:rsid w:val="008D7A7A"/>
  </w:style>
  <w:style w:type="paragraph" w:customStyle="1" w:styleId="9FBF9AE75E2FAA4B9AA88AD55165B345">
    <w:name w:val="9FBF9AE75E2FAA4B9AA88AD55165B345"/>
    <w:rsid w:val="008D7A7A"/>
  </w:style>
  <w:style w:type="paragraph" w:customStyle="1" w:styleId="7B29885F11D1AF4CADADFD65892FAB0B">
    <w:name w:val="7B29885F11D1AF4CADADFD65892FAB0B"/>
    <w:rsid w:val="008D7A7A"/>
  </w:style>
  <w:style w:type="paragraph" w:customStyle="1" w:styleId="AA233986732E08469FC004CF47DA2509">
    <w:name w:val="AA233986732E08469FC004CF47DA2509"/>
    <w:rsid w:val="008D7A7A"/>
  </w:style>
  <w:style w:type="paragraph" w:customStyle="1" w:styleId="0A32E13106D95F498FA9F7DC9F822F4E">
    <w:name w:val="0A32E13106D95F498FA9F7DC9F822F4E"/>
    <w:rsid w:val="008D7A7A"/>
  </w:style>
  <w:style w:type="paragraph" w:customStyle="1" w:styleId="569D5766EF3E034EA194AED0453F6127">
    <w:name w:val="569D5766EF3E034EA194AED0453F6127"/>
    <w:rsid w:val="00C43C5C"/>
  </w:style>
  <w:style w:type="paragraph" w:customStyle="1" w:styleId="826881FD47F1BB4A8D8ABE08BBFC72BB">
    <w:name w:val="826881FD47F1BB4A8D8ABE08BBFC72BB"/>
    <w:rsid w:val="00C43C5C"/>
  </w:style>
  <w:style w:type="paragraph" w:customStyle="1" w:styleId="ECB3DC383B412B41AB481DF1BD5BC7FE">
    <w:name w:val="ECB3DC383B412B41AB481DF1BD5BC7FE"/>
    <w:rsid w:val="00C43C5C"/>
  </w:style>
  <w:style w:type="paragraph" w:customStyle="1" w:styleId="3201A36623530340891C3B447AD4815E">
    <w:name w:val="3201A36623530340891C3B447AD4815E"/>
    <w:rsid w:val="00C43C5C"/>
  </w:style>
  <w:style w:type="paragraph" w:customStyle="1" w:styleId="ECF3CFDD4871DF4FBA35DFC400F46733">
    <w:name w:val="ECF3CFDD4871DF4FBA35DFC400F46733"/>
    <w:rsid w:val="00C43C5C"/>
  </w:style>
  <w:style w:type="paragraph" w:customStyle="1" w:styleId="39773F812ABB5143B90E77D271C24680">
    <w:name w:val="39773F812ABB5143B90E77D271C24680"/>
    <w:rsid w:val="00C43C5C"/>
  </w:style>
  <w:style w:type="paragraph" w:customStyle="1" w:styleId="8FEAD814AA92204CA324C8854A829FAF">
    <w:name w:val="8FEAD814AA92204CA324C8854A829FAF"/>
    <w:rsid w:val="0023648C"/>
  </w:style>
  <w:style w:type="paragraph" w:customStyle="1" w:styleId="35A6AD43758D6249A89FC345223B44C7">
    <w:name w:val="35A6AD43758D6249A89FC345223B44C7"/>
    <w:rsid w:val="0023648C"/>
  </w:style>
  <w:style w:type="paragraph" w:customStyle="1" w:styleId="327E7D3AB6379741A5EA5A0566A46DA5">
    <w:name w:val="327E7D3AB6379741A5EA5A0566A46DA5"/>
    <w:rsid w:val="0023648C"/>
  </w:style>
  <w:style w:type="paragraph" w:customStyle="1" w:styleId="53C19244BBC786449D5D60A198E6F2E9">
    <w:name w:val="53C19244BBC786449D5D60A198E6F2E9"/>
    <w:rsid w:val="0023648C"/>
  </w:style>
  <w:style w:type="paragraph" w:customStyle="1" w:styleId="EDC037F6C804E646A67D45DFBFE67BE6">
    <w:name w:val="EDC037F6C804E646A67D45DFBFE67BE6"/>
    <w:rsid w:val="0023648C"/>
  </w:style>
  <w:style w:type="paragraph" w:customStyle="1" w:styleId="ED168C146EB63C4DA5BB659043D54F63">
    <w:name w:val="ED168C146EB63C4DA5BB659043D54F63"/>
    <w:rsid w:val="0023648C"/>
  </w:style>
  <w:style w:type="paragraph" w:customStyle="1" w:styleId="E2A833980209B0419E9E7C03468636A8">
    <w:name w:val="E2A833980209B0419E9E7C03468636A8"/>
    <w:rsid w:val="00F86E68"/>
  </w:style>
  <w:style w:type="paragraph" w:customStyle="1" w:styleId="AD413D75186A0C4089FB9ED638C54859">
    <w:name w:val="AD413D75186A0C4089FB9ED638C54859"/>
    <w:rsid w:val="00F86E68"/>
  </w:style>
  <w:style w:type="paragraph" w:customStyle="1" w:styleId="835E15B5F1E0894786153899D4F4468F">
    <w:name w:val="835E15B5F1E0894786153899D4F4468F"/>
    <w:rsid w:val="00F86E68"/>
  </w:style>
  <w:style w:type="paragraph" w:customStyle="1" w:styleId="D4DB47E62EFD3B4EBE7109A07A983963">
    <w:name w:val="D4DB47E62EFD3B4EBE7109A07A983963"/>
    <w:rsid w:val="00F86E68"/>
  </w:style>
  <w:style w:type="paragraph" w:customStyle="1" w:styleId="EF70BC90263D15459E996DBC9ECFBC96">
    <w:name w:val="EF70BC90263D15459E996DBC9ECFBC96"/>
    <w:rsid w:val="00F86E68"/>
  </w:style>
  <w:style w:type="paragraph" w:customStyle="1" w:styleId="F07673819496E840B7E987859FEB6EB3">
    <w:name w:val="F07673819496E840B7E987859FEB6EB3"/>
    <w:rsid w:val="00F86E68"/>
  </w:style>
  <w:style w:type="paragraph" w:customStyle="1" w:styleId="B7E60E474C38524BBB5E4DB37F73B813">
    <w:name w:val="B7E60E474C38524BBB5E4DB37F73B813"/>
    <w:rsid w:val="00547E49"/>
  </w:style>
  <w:style w:type="paragraph" w:customStyle="1" w:styleId="D03AA62B02DB514FB39E778E0746BE15">
    <w:name w:val="D03AA62B02DB514FB39E778E0746BE15"/>
    <w:rsid w:val="00547E49"/>
  </w:style>
  <w:style w:type="paragraph" w:customStyle="1" w:styleId="AD573B6B6CD37D42814EEA2F56BD2C50">
    <w:name w:val="AD573B6B6CD37D42814EEA2F56BD2C50"/>
    <w:rsid w:val="00547E49"/>
  </w:style>
  <w:style w:type="paragraph" w:customStyle="1" w:styleId="0A9D79D04634B742AA402A7C73C44C88">
    <w:name w:val="0A9D79D04634B742AA402A7C73C44C88"/>
    <w:rsid w:val="00547E49"/>
  </w:style>
  <w:style w:type="paragraph" w:customStyle="1" w:styleId="200B763B86125847B7B970E4C691C27F">
    <w:name w:val="200B763B86125847B7B970E4C691C27F"/>
    <w:rsid w:val="00547E49"/>
  </w:style>
  <w:style w:type="paragraph" w:customStyle="1" w:styleId="12B1BA6561AF2D44AC8E1EB60B656FDE">
    <w:name w:val="12B1BA6561AF2D44AC8E1EB60B656FDE"/>
    <w:rsid w:val="00547E49"/>
  </w:style>
  <w:style w:type="paragraph" w:customStyle="1" w:styleId="439DE9B07311154F8931890050129133">
    <w:name w:val="439DE9B07311154F8931890050129133"/>
    <w:rsid w:val="00221E37"/>
  </w:style>
  <w:style w:type="paragraph" w:customStyle="1" w:styleId="F47E52DE60F48A498CA2CECFFF1A7EB1">
    <w:name w:val="F47E52DE60F48A498CA2CECFFF1A7EB1"/>
    <w:rsid w:val="00221E37"/>
  </w:style>
  <w:style w:type="paragraph" w:customStyle="1" w:styleId="F57E0181FCCDB5429355179DA1F43B62">
    <w:name w:val="F57E0181FCCDB5429355179DA1F43B62"/>
    <w:rsid w:val="00221E37"/>
  </w:style>
  <w:style w:type="paragraph" w:customStyle="1" w:styleId="88821A3C12575848AD76FFDA55C84BF5">
    <w:name w:val="88821A3C12575848AD76FFDA55C84BF5"/>
    <w:rsid w:val="00221E37"/>
  </w:style>
  <w:style w:type="paragraph" w:customStyle="1" w:styleId="598225AC08D8F4499997AD87C88FD7BF">
    <w:name w:val="598225AC08D8F4499997AD87C88FD7BF"/>
    <w:rsid w:val="00221E37"/>
  </w:style>
  <w:style w:type="paragraph" w:customStyle="1" w:styleId="00B8696EE8AEDC4EBB13B4370BED3F10">
    <w:name w:val="00B8696EE8AEDC4EBB13B4370BED3F10"/>
    <w:rsid w:val="00221E37"/>
  </w:style>
  <w:style w:type="paragraph" w:customStyle="1" w:styleId="F85AE5071D1C6E4597B36F496037C258">
    <w:name w:val="F85AE5071D1C6E4597B36F496037C258"/>
    <w:rsid w:val="00E629C7"/>
  </w:style>
  <w:style w:type="paragraph" w:customStyle="1" w:styleId="2C61B9341723FE47B08C400BA4B8F57D">
    <w:name w:val="2C61B9341723FE47B08C400BA4B8F57D"/>
    <w:rsid w:val="00E629C7"/>
  </w:style>
  <w:style w:type="paragraph" w:customStyle="1" w:styleId="F3531249A80BC14F9896CC8524B1BDB3">
    <w:name w:val="F3531249A80BC14F9896CC8524B1BDB3"/>
    <w:rsid w:val="00E629C7"/>
  </w:style>
  <w:style w:type="paragraph" w:customStyle="1" w:styleId="2E762D505C27D141BC16689F55EC1C74">
    <w:name w:val="2E762D505C27D141BC16689F55EC1C74"/>
    <w:rsid w:val="00E629C7"/>
  </w:style>
  <w:style w:type="paragraph" w:customStyle="1" w:styleId="E2217CE7C76159469F2584BFBB2736EC">
    <w:name w:val="E2217CE7C76159469F2584BFBB2736EC"/>
    <w:rsid w:val="00E629C7"/>
  </w:style>
  <w:style w:type="paragraph" w:customStyle="1" w:styleId="9BE6A2DD66A39346A626E935DDC147E9">
    <w:name w:val="9BE6A2DD66A39346A626E935DDC147E9"/>
    <w:rsid w:val="00E629C7"/>
  </w:style>
  <w:style w:type="paragraph" w:customStyle="1" w:styleId="06A11655D17D3847A4B6B71EAF4662C0">
    <w:name w:val="06A11655D17D3847A4B6B71EAF4662C0"/>
    <w:rsid w:val="008E6F16"/>
  </w:style>
  <w:style w:type="paragraph" w:customStyle="1" w:styleId="94D2809506D1774285B46507ABAB3051">
    <w:name w:val="94D2809506D1774285B46507ABAB3051"/>
    <w:rsid w:val="008E6F16"/>
  </w:style>
  <w:style w:type="paragraph" w:customStyle="1" w:styleId="68100D1143C7E7438936F56EA8ABF588">
    <w:name w:val="68100D1143C7E7438936F56EA8ABF588"/>
    <w:rsid w:val="008E6F16"/>
  </w:style>
  <w:style w:type="paragraph" w:customStyle="1" w:styleId="7D052C75C47F2E439A9D936EEE9D5240">
    <w:name w:val="7D052C75C47F2E439A9D936EEE9D5240"/>
    <w:rsid w:val="008E6F16"/>
  </w:style>
  <w:style w:type="paragraph" w:customStyle="1" w:styleId="6E6874BB9A28CD4A980F7E652DD30C58">
    <w:name w:val="6E6874BB9A28CD4A980F7E652DD30C58"/>
    <w:rsid w:val="008E6F16"/>
  </w:style>
  <w:style w:type="paragraph" w:customStyle="1" w:styleId="358A2A5AE746B44BB46EA7F3B042BED0">
    <w:name w:val="358A2A5AE746B44BB46EA7F3B042BED0"/>
    <w:rsid w:val="008E6F16"/>
  </w:style>
  <w:style w:type="paragraph" w:customStyle="1" w:styleId="C65BDA468EB13D4BB0EF86601C27E745">
    <w:name w:val="C65BDA468EB13D4BB0EF86601C27E745"/>
    <w:rsid w:val="00EA259C"/>
  </w:style>
  <w:style w:type="paragraph" w:customStyle="1" w:styleId="0B70C0967C4FD1479901DE0793226CAA">
    <w:name w:val="0B70C0967C4FD1479901DE0793226CAA"/>
    <w:rsid w:val="00EA259C"/>
  </w:style>
  <w:style w:type="paragraph" w:customStyle="1" w:styleId="24C029723208A247BF9D5DF8DD35E456">
    <w:name w:val="24C029723208A247BF9D5DF8DD35E456"/>
    <w:rsid w:val="00EA259C"/>
  </w:style>
  <w:style w:type="paragraph" w:customStyle="1" w:styleId="B13C904308CB4741973A186EE97F251C">
    <w:name w:val="B13C904308CB4741973A186EE97F251C"/>
    <w:rsid w:val="00EA259C"/>
  </w:style>
  <w:style w:type="paragraph" w:customStyle="1" w:styleId="BCB667AA76BDDB43BF1A1CAAC94D6323">
    <w:name w:val="BCB667AA76BDDB43BF1A1CAAC94D6323"/>
    <w:rsid w:val="00EA259C"/>
  </w:style>
  <w:style w:type="paragraph" w:customStyle="1" w:styleId="36F0A1942E9CF04FA002CBD397F36FD5">
    <w:name w:val="36F0A1942E9CF04FA002CBD397F36FD5"/>
    <w:rsid w:val="00EA259C"/>
  </w:style>
  <w:style w:type="paragraph" w:customStyle="1" w:styleId="EE75794553CD984194E8A978374AC282">
    <w:name w:val="EE75794553CD984194E8A978374AC282"/>
    <w:rsid w:val="008818B8"/>
  </w:style>
  <w:style w:type="paragraph" w:customStyle="1" w:styleId="11A667DC7104FB4BAA66382CD50DDB1F">
    <w:name w:val="11A667DC7104FB4BAA66382CD50DDB1F"/>
    <w:rsid w:val="008818B8"/>
  </w:style>
  <w:style w:type="paragraph" w:customStyle="1" w:styleId="A32775FE9ED99E479DBCF6F928F774A7">
    <w:name w:val="A32775FE9ED99E479DBCF6F928F774A7"/>
    <w:rsid w:val="008818B8"/>
  </w:style>
  <w:style w:type="paragraph" w:customStyle="1" w:styleId="3CA5B373A3A74546BCA6B7D4AAA6E141">
    <w:name w:val="3CA5B373A3A74546BCA6B7D4AAA6E141"/>
    <w:rsid w:val="008818B8"/>
  </w:style>
  <w:style w:type="paragraph" w:customStyle="1" w:styleId="F2C6D953E4B2524E92D8D78D153B0243">
    <w:name w:val="F2C6D953E4B2524E92D8D78D153B0243"/>
    <w:rsid w:val="008818B8"/>
  </w:style>
  <w:style w:type="paragraph" w:customStyle="1" w:styleId="2015CCE65B82DA4CBFA72B0DA205EF38">
    <w:name w:val="2015CCE65B82DA4CBFA72B0DA205EF38"/>
    <w:rsid w:val="008818B8"/>
  </w:style>
  <w:style w:type="paragraph" w:customStyle="1" w:styleId="33A752401D6F394EBE05B9E3BA841065">
    <w:name w:val="33A752401D6F394EBE05B9E3BA841065"/>
    <w:rsid w:val="006D148B"/>
  </w:style>
  <w:style w:type="paragraph" w:customStyle="1" w:styleId="C2CEB360D72E044E95FF28C033D5DF93">
    <w:name w:val="C2CEB360D72E044E95FF28C033D5DF93"/>
    <w:rsid w:val="006D148B"/>
  </w:style>
  <w:style w:type="paragraph" w:customStyle="1" w:styleId="7702DAE4DD3B71428F5CEC937DBD7127">
    <w:name w:val="7702DAE4DD3B71428F5CEC937DBD7127"/>
    <w:rsid w:val="006D148B"/>
  </w:style>
  <w:style w:type="paragraph" w:customStyle="1" w:styleId="4EBB4D52A83A4E4BA4E9D75449456A79">
    <w:name w:val="4EBB4D52A83A4E4BA4E9D75449456A79"/>
    <w:rsid w:val="006D148B"/>
  </w:style>
  <w:style w:type="paragraph" w:customStyle="1" w:styleId="6DDEF97F702A274BA428D11CD467CD7B">
    <w:name w:val="6DDEF97F702A274BA428D11CD467CD7B"/>
    <w:rsid w:val="006D148B"/>
  </w:style>
  <w:style w:type="paragraph" w:customStyle="1" w:styleId="9AD1B558C66ACE4395695A4F72A92AE3">
    <w:name w:val="9AD1B558C66ACE4395695A4F72A92AE3"/>
    <w:rsid w:val="006D148B"/>
  </w:style>
  <w:style w:type="paragraph" w:customStyle="1" w:styleId="B3F7ECA42286DD4C8399255180B9DCB5">
    <w:name w:val="B3F7ECA42286DD4C8399255180B9DCB5"/>
    <w:rsid w:val="006D148B"/>
  </w:style>
  <w:style w:type="paragraph" w:customStyle="1" w:styleId="DA527894B14AD64A91F03CAACDD4AE59">
    <w:name w:val="DA527894B14AD64A91F03CAACDD4AE59"/>
    <w:rsid w:val="006D148B"/>
  </w:style>
  <w:style w:type="paragraph" w:customStyle="1" w:styleId="F033FC9EC438AB4C819831C660BE784A">
    <w:name w:val="F033FC9EC438AB4C819831C660BE784A"/>
    <w:rsid w:val="006D148B"/>
  </w:style>
  <w:style w:type="paragraph" w:customStyle="1" w:styleId="1610635C508E3843AA4DACC9B2528702">
    <w:name w:val="1610635C508E3843AA4DACC9B2528702"/>
    <w:rsid w:val="006D148B"/>
  </w:style>
  <w:style w:type="paragraph" w:customStyle="1" w:styleId="3C952B5AE0499E4FAED54A13039966C3">
    <w:name w:val="3C952B5AE0499E4FAED54A13039966C3"/>
    <w:rsid w:val="006D148B"/>
  </w:style>
  <w:style w:type="paragraph" w:customStyle="1" w:styleId="C3D4182143744649B64AC53253E144DA">
    <w:name w:val="C3D4182143744649B64AC53253E144DA"/>
    <w:rsid w:val="006D148B"/>
  </w:style>
  <w:style w:type="paragraph" w:customStyle="1" w:styleId="98E2BA91CEE50343B88465895E82C41F">
    <w:name w:val="98E2BA91CEE50343B88465895E82C41F"/>
    <w:rsid w:val="006D148B"/>
  </w:style>
  <w:style w:type="paragraph" w:customStyle="1" w:styleId="D1E894C63F80CB4093EAB14D638B5B81">
    <w:name w:val="D1E894C63F80CB4093EAB14D638B5B81"/>
    <w:rsid w:val="006D148B"/>
  </w:style>
  <w:style w:type="paragraph" w:customStyle="1" w:styleId="18D7807352080B4984C1819794727B09">
    <w:name w:val="18D7807352080B4984C1819794727B09"/>
    <w:rsid w:val="000E1BC7"/>
  </w:style>
  <w:style w:type="paragraph" w:customStyle="1" w:styleId="B45889FDB734E84C8BFFEF9DA2223959">
    <w:name w:val="B45889FDB734E84C8BFFEF9DA2223959"/>
    <w:rsid w:val="000E1BC7"/>
  </w:style>
  <w:style w:type="paragraph" w:customStyle="1" w:styleId="62AE7E45953F554795C18F2B4F781E9A">
    <w:name w:val="62AE7E45953F554795C18F2B4F781E9A"/>
    <w:rsid w:val="000E1BC7"/>
  </w:style>
  <w:style w:type="paragraph" w:customStyle="1" w:styleId="D7BA78F97F0C5840B9320F0165FB19AB">
    <w:name w:val="D7BA78F97F0C5840B9320F0165FB19AB"/>
    <w:rsid w:val="000E1BC7"/>
  </w:style>
  <w:style w:type="paragraph" w:customStyle="1" w:styleId="FA8DBED689554F498A1159E19ED70D4F">
    <w:name w:val="FA8DBED689554F498A1159E19ED70D4F"/>
    <w:rsid w:val="000E1BC7"/>
  </w:style>
  <w:style w:type="paragraph" w:customStyle="1" w:styleId="F5052386BF4BCB43B00AD8C093C56B49">
    <w:name w:val="F5052386BF4BCB43B00AD8C093C56B49"/>
    <w:rsid w:val="000E1BC7"/>
  </w:style>
  <w:style w:type="paragraph" w:customStyle="1" w:styleId="8961CC4B3088BA4D8A6888831FC4BF6F">
    <w:name w:val="8961CC4B3088BA4D8A6888831FC4BF6F"/>
    <w:rsid w:val="0071035C"/>
  </w:style>
  <w:style w:type="paragraph" w:customStyle="1" w:styleId="AEF54AB920A52D448EC09B77F874B435">
    <w:name w:val="AEF54AB920A52D448EC09B77F874B435"/>
    <w:rsid w:val="0071035C"/>
  </w:style>
  <w:style w:type="paragraph" w:customStyle="1" w:styleId="FC0F16B5968C5641A870CDD9BD774616">
    <w:name w:val="FC0F16B5968C5641A870CDD9BD774616"/>
    <w:rsid w:val="0071035C"/>
  </w:style>
  <w:style w:type="paragraph" w:customStyle="1" w:styleId="EEB7E3A5689E5143A104C3A4C647D139">
    <w:name w:val="EEB7E3A5689E5143A104C3A4C647D139"/>
    <w:rsid w:val="0071035C"/>
  </w:style>
  <w:style w:type="paragraph" w:customStyle="1" w:styleId="7307E6B3A76AEF4DB6A4130F435148E1">
    <w:name w:val="7307E6B3A76AEF4DB6A4130F435148E1"/>
    <w:rsid w:val="0071035C"/>
  </w:style>
  <w:style w:type="paragraph" w:customStyle="1" w:styleId="631ACF14E17DCD4180F6498E919B59DD">
    <w:name w:val="631ACF14E17DCD4180F6498E919B59DD"/>
    <w:rsid w:val="0071035C"/>
  </w:style>
  <w:style w:type="paragraph" w:customStyle="1" w:styleId="F849237E518DD14A8E59CD523155B104">
    <w:name w:val="F849237E518DD14A8E59CD523155B104"/>
    <w:rsid w:val="00FE40D1"/>
  </w:style>
  <w:style w:type="paragraph" w:customStyle="1" w:styleId="D8CE0B611B13F64C915C6F5769074F08">
    <w:name w:val="D8CE0B611B13F64C915C6F5769074F08"/>
    <w:rsid w:val="00FE40D1"/>
  </w:style>
  <w:style w:type="paragraph" w:customStyle="1" w:styleId="3368818688264944961208E35A67B2BD">
    <w:name w:val="3368818688264944961208E35A67B2BD"/>
    <w:rsid w:val="00AF7C3C"/>
  </w:style>
  <w:style w:type="paragraph" w:customStyle="1" w:styleId="FCB96C06BA0D5E49ACF7D587AFFB1001">
    <w:name w:val="FCB96C06BA0D5E49ACF7D587AFFB1001"/>
    <w:rsid w:val="00AF7C3C"/>
  </w:style>
  <w:style w:type="paragraph" w:customStyle="1" w:styleId="F419D86EAC4E4943B3EAD4DB9D20A734">
    <w:name w:val="F419D86EAC4E4943B3EAD4DB9D20A734"/>
    <w:rsid w:val="00AF7C3C"/>
  </w:style>
  <w:style w:type="paragraph" w:customStyle="1" w:styleId="872151236FEEFC459C8675A26B4F059F">
    <w:name w:val="872151236FEEFC459C8675A26B4F059F"/>
    <w:rsid w:val="00AF7C3C"/>
  </w:style>
  <w:style w:type="paragraph" w:customStyle="1" w:styleId="2F60677F4E9DD8478D8BADF13171519E">
    <w:name w:val="2F60677F4E9DD8478D8BADF13171519E"/>
    <w:rsid w:val="00BD0F68"/>
    <w:rPr>
      <w:lang w:val="en-GB"/>
    </w:rPr>
  </w:style>
  <w:style w:type="paragraph" w:customStyle="1" w:styleId="5FD5A19264830B4CB8CD4E7A514EC2F0">
    <w:name w:val="5FD5A19264830B4CB8CD4E7A514EC2F0"/>
    <w:rsid w:val="00BD0F68"/>
    <w:rPr>
      <w:lang w:val="en-GB"/>
    </w:rPr>
  </w:style>
  <w:style w:type="paragraph" w:customStyle="1" w:styleId="EB654E1C31B984489F33A432EBFC85BC">
    <w:name w:val="EB654E1C31B984489F33A432EBFC85BC"/>
    <w:rsid w:val="00BD0F68"/>
    <w:rPr>
      <w:lang w:val="en-GB"/>
    </w:rPr>
  </w:style>
  <w:style w:type="paragraph" w:customStyle="1" w:styleId="F159BF89C2A69144A65383EB7C98C960">
    <w:name w:val="F159BF89C2A69144A65383EB7C98C960"/>
    <w:rsid w:val="00BD0F68"/>
    <w:rPr>
      <w:lang w:val="en-GB"/>
    </w:rPr>
  </w:style>
  <w:style w:type="paragraph" w:customStyle="1" w:styleId="9D89FAEC04447447948B4E90FACB7825">
    <w:name w:val="9D89FAEC04447447948B4E90FACB7825"/>
    <w:rsid w:val="009D046D"/>
    <w:rPr>
      <w:lang w:val="en-GB"/>
    </w:rPr>
  </w:style>
  <w:style w:type="paragraph" w:customStyle="1" w:styleId="AEF08AD13A728C498B50DFD21B1E15BC">
    <w:name w:val="AEF08AD13A728C498B50DFD21B1E15BC"/>
    <w:rsid w:val="009D046D"/>
    <w:rPr>
      <w:lang w:val="en-GB"/>
    </w:rPr>
  </w:style>
  <w:style w:type="paragraph" w:customStyle="1" w:styleId="08B852B86AF4CB48966298BF6E360400">
    <w:name w:val="08B852B86AF4CB48966298BF6E360400"/>
    <w:rsid w:val="009D046D"/>
    <w:rPr>
      <w:lang w:val="en-GB"/>
    </w:rPr>
  </w:style>
  <w:style w:type="paragraph" w:customStyle="1" w:styleId="1C143F61CEC5FA458A4BF5F3D6B76168">
    <w:name w:val="1C143F61CEC5FA458A4BF5F3D6B76168"/>
    <w:rsid w:val="009D046D"/>
    <w:rPr>
      <w:lang w:val="en-GB"/>
    </w:rPr>
  </w:style>
  <w:style w:type="paragraph" w:customStyle="1" w:styleId="A493DE5C5F37B748A0661B46A7512BBE">
    <w:name w:val="A493DE5C5F37B748A0661B46A7512BBE"/>
    <w:rsid w:val="009D046D"/>
    <w:rPr>
      <w:lang w:val="en-GB"/>
    </w:rPr>
  </w:style>
  <w:style w:type="paragraph" w:customStyle="1" w:styleId="7B106E2FF4D83644AEE575F60A81B442">
    <w:name w:val="7B106E2FF4D83644AEE575F60A81B442"/>
    <w:rsid w:val="009D046D"/>
    <w:rPr>
      <w:lang w:val="en-GB"/>
    </w:rPr>
  </w:style>
  <w:style w:type="paragraph" w:customStyle="1" w:styleId="34942BDAC2EDA3438148A45ADB1012AC">
    <w:name w:val="34942BDAC2EDA3438148A45ADB1012AC"/>
    <w:rsid w:val="009D046D"/>
    <w:rPr>
      <w:lang w:val="en-GB"/>
    </w:rPr>
  </w:style>
  <w:style w:type="paragraph" w:customStyle="1" w:styleId="8047735F57CDE0449E39079DBC4BF0B2">
    <w:name w:val="8047735F57CDE0449E39079DBC4BF0B2"/>
    <w:rsid w:val="009D046D"/>
    <w:rPr>
      <w:lang w:val="en-GB"/>
    </w:rPr>
  </w:style>
  <w:style w:type="paragraph" w:customStyle="1" w:styleId="2C70FD14E8D3DA45B1108BDD5FAFCC5B">
    <w:name w:val="2C70FD14E8D3DA45B1108BDD5FAFCC5B"/>
    <w:rsid w:val="00962F50"/>
    <w:rPr>
      <w:lang w:val="en-GB"/>
    </w:rPr>
  </w:style>
  <w:style w:type="paragraph" w:customStyle="1" w:styleId="C64ECA045E4C4442AAFDF8CB55B8AF90">
    <w:name w:val="C64ECA045E4C4442AAFDF8CB55B8AF90"/>
    <w:rsid w:val="00962F50"/>
    <w:rPr>
      <w:lang w:val="en-GB"/>
    </w:rPr>
  </w:style>
  <w:style w:type="paragraph" w:customStyle="1" w:styleId="1CB4CA55E22E5D4CBD433E12D3D3E093">
    <w:name w:val="1CB4CA55E22E5D4CBD433E12D3D3E093"/>
    <w:rsid w:val="00962F50"/>
    <w:rPr>
      <w:lang w:val="en-GB"/>
    </w:rPr>
  </w:style>
  <w:style w:type="paragraph" w:customStyle="1" w:styleId="CD1EB1FA434C8349B9B7BD5285C11651">
    <w:name w:val="CD1EB1FA434C8349B9B7BD5285C11651"/>
    <w:rsid w:val="00962F50"/>
    <w:rPr>
      <w:lang w:val="en-GB"/>
    </w:rPr>
  </w:style>
  <w:style w:type="paragraph" w:customStyle="1" w:styleId="50FEB85EBC71AF468D398A824927194D">
    <w:name w:val="50FEB85EBC71AF468D398A824927194D"/>
    <w:rsid w:val="00962F50"/>
    <w:rPr>
      <w:lang w:val="en-GB"/>
    </w:rPr>
  </w:style>
  <w:style w:type="paragraph" w:customStyle="1" w:styleId="3E28037D72BEBE469D4D1AE1248B5026">
    <w:name w:val="3E28037D72BEBE469D4D1AE1248B5026"/>
    <w:rsid w:val="00962F50"/>
    <w:rPr>
      <w:lang w:val="en-GB"/>
    </w:rPr>
  </w:style>
  <w:style w:type="paragraph" w:customStyle="1" w:styleId="884245F3A1101E458EEEF92545B9A1DB">
    <w:name w:val="884245F3A1101E458EEEF92545B9A1DB"/>
    <w:rsid w:val="00911F86"/>
    <w:rPr>
      <w:lang w:val="en-GB"/>
    </w:rPr>
  </w:style>
  <w:style w:type="paragraph" w:customStyle="1" w:styleId="6044773397DC4A4087476B3F11760958">
    <w:name w:val="6044773397DC4A4087476B3F11760958"/>
    <w:rsid w:val="00911F86"/>
    <w:rPr>
      <w:lang w:val="en-GB"/>
    </w:rPr>
  </w:style>
  <w:style w:type="paragraph" w:customStyle="1" w:styleId="77CA984E4D930B458B0997F0381008AB">
    <w:name w:val="77CA984E4D930B458B0997F0381008AB"/>
    <w:rsid w:val="00911F86"/>
    <w:rPr>
      <w:lang w:val="en-GB"/>
    </w:rPr>
  </w:style>
  <w:style w:type="paragraph" w:customStyle="1" w:styleId="F59818C7B3E51A4CB252E2CDCF8083A7">
    <w:name w:val="F59818C7B3E51A4CB252E2CDCF8083A7"/>
    <w:rsid w:val="00911F86"/>
    <w:rPr>
      <w:lang w:val="en-GB"/>
    </w:rPr>
  </w:style>
  <w:style w:type="paragraph" w:customStyle="1" w:styleId="4C36403BCB5B1F46802D830AD7F4AC38">
    <w:name w:val="4C36403BCB5B1F46802D830AD7F4AC38"/>
    <w:rsid w:val="00911F86"/>
    <w:rPr>
      <w:lang w:val="en-GB"/>
    </w:rPr>
  </w:style>
  <w:style w:type="paragraph" w:customStyle="1" w:styleId="EA54643370E4BD4AADFFFAF8050787DB">
    <w:name w:val="EA54643370E4BD4AADFFFAF8050787DB"/>
    <w:rsid w:val="00911F86"/>
    <w:rPr>
      <w:lang w:val="en-GB"/>
    </w:rPr>
  </w:style>
  <w:style w:type="paragraph" w:customStyle="1" w:styleId="91E9B2E5050CF94DAF9966EFF301BC62">
    <w:name w:val="91E9B2E5050CF94DAF9966EFF301BC62"/>
    <w:rsid w:val="00D36ECC"/>
    <w:rPr>
      <w:lang w:val="en-GB"/>
    </w:rPr>
  </w:style>
  <w:style w:type="paragraph" w:customStyle="1" w:styleId="74F18309C2054C49A9F69425C985257E">
    <w:name w:val="74F18309C2054C49A9F69425C985257E"/>
    <w:rsid w:val="00D36ECC"/>
    <w:rPr>
      <w:lang w:val="en-GB"/>
    </w:rPr>
  </w:style>
  <w:style w:type="paragraph" w:customStyle="1" w:styleId="D5D3FCCE8DFD674ABB5431487CB6B3C4">
    <w:name w:val="D5D3FCCE8DFD674ABB5431487CB6B3C4"/>
    <w:rsid w:val="00D36ECC"/>
    <w:rPr>
      <w:lang w:val="en-GB"/>
    </w:rPr>
  </w:style>
  <w:style w:type="paragraph" w:customStyle="1" w:styleId="E463BBF74818024685170966236C647C">
    <w:name w:val="E463BBF74818024685170966236C647C"/>
    <w:rsid w:val="00D36ECC"/>
    <w:rPr>
      <w:lang w:val="en-GB"/>
    </w:rPr>
  </w:style>
  <w:style w:type="paragraph" w:customStyle="1" w:styleId="EA5230A402845945AF1676CB0ABBBE1C">
    <w:name w:val="EA5230A402845945AF1676CB0ABBBE1C"/>
    <w:rsid w:val="00D36ECC"/>
    <w:rPr>
      <w:lang w:val="en-GB"/>
    </w:rPr>
  </w:style>
  <w:style w:type="paragraph" w:customStyle="1" w:styleId="09981C68604197488A34AE984FD4B23F">
    <w:name w:val="09981C68604197488A34AE984FD4B23F"/>
    <w:rsid w:val="00D36ECC"/>
    <w:rPr>
      <w:lang w:val="en-GB"/>
    </w:rPr>
  </w:style>
  <w:style w:type="paragraph" w:customStyle="1" w:styleId="8EF8B1119FD27E4AB5D118A9FBA00EA5">
    <w:name w:val="8EF8B1119FD27E4AB5D118A9FBA00EA5"/>
    <w:rsid w:val="00D36ECC"/>
    <w:rPr>
      <w:lang w:val="en-GB"/>
    </w:rPr>
  </w:style>
  <w:style w:type="paragraph" w:customStyle="1" w:styleId="5D97B390570281459AC418C2C524B4E0">
    <w:name w:val="5D97B390570281459AC418C2C524B4E0"/>
    <w:rsid w:val="00D36ECC"/>
    <w:rPr>
      <w:lang w:val="en-GB"/>
    </w:rPr>
  </w:style>
  <w:style w:type="paragraph" w:customStyle="1" w:styleId="19946F0CDF11CF4DBB9D34A788FB78A9">
    <w:name w:val="19946F0CDF11CF4DBB9D34A788FB78A9"/>
    <w:rsid w:val="00D36ECC"/>
    <w:rPr>
      <w:lang w:val="en-GB"/>
    </w:rPr>
  </w:style>
  <w:style w:type="paragraph" w:customStyle="1" w:styleId="AE216609C0AFD14193FE05B668DF303F">
    <w:name w:val="AE216609C0AFD14193FE05B668DF303F"/>
    <w:rsid w:val="00D36ECC"/>
    <w:rPr>
      <w:lang w:val="en-GB"/>
    </w:rPr>
  </w:style>
  <w:style w:type="paragraph" w:customStyle="1" w:styleId="43BC5E2825C62843A4EECC39FA68C2A0">
    <w:name w:val="43BC5E2825C62843A4EECC39FA68C2A0"/>
    <w:rsid w:val="00D36ECC"/>
    <w:rPr>
      <w:lang w:val="en-GB"/>
    </w:rPr>
  </w:style>
  <w:style w:type="paragraph" w:customStyle="1" w:styleId="B4AE4546EB5BFB42B29269D1C3DF201C">
    <w:name w:val="B4AE4546EB5BFB42B29269D1C3DF201C"/>
    <w:rsid w:val="00D36ECC"/>
    <w:rPr>
      <w:lang w:val="en-GB"/>
    </w:rPr>
  </w:style>
  <w:style w:type="paragraph" w:customStyle="1" w:styleId="8A87553CBB0CE6489ABA1414DF5F172B">
    <w:name w:val="8A87553CBB0CE6489ABA1414DF5F172B"/>
    <w:rsid w:val="0061488D"/>
    <w:rPr>
      <w:lang w:val="en-GB"/>
    </w:rPr>
  </w:style>
  <w:style w:type="paragraph" w:customStyle="1" w:styleId="BDA992A882C5B048B214A7E7BD483002">
    <w:name w:val="BDA992A882C5B048B214A7E7BD483002"/>
    <w:rsid w:val="0061488D"/>
    <w:rPr>
      <w:lang w:val="en-GB"/>
    </w:rPr>
  </w:style>
  <w:style w:type="paragraph" w:customStyle="1" w:styleId="355D27CC14748144BFF61CCC5C83139E">
    <w:name w:val="355D27CC14748144BFF61CCC5C83139E"/>
    <w:rsid w:val="0061488D"/>
    <w:rPr>
      <w:lang w:val="en-GB"/>
    </w:rPr>
  </w:style>
  <w:style w:type="paragraph" w:customStyle="1" w:styleId="D362E442759ECD45A132F602E56E8DE5">
    <w:name w:val="D362E442759ECD45A132F602E56E8DE5"/>
    <w:rsid w:val="0061488D"/>
    <w:rPr>
      <w:lang w:val="en-GB"/>
    </w:rPr>
  </w:style>
  <w:style w:type="paragraph" w:customStyle="1" w:styleId="77D6FE103B302B47B200DF6EE4214D52">
    <w:name w:val="77D6FE103B302B47B200DF6EE4214D52"/>
    <w:rsid w:val="0061488D"/>
    <w:rPr>
      <w:lang w:val="en-GB"/>
    </w:rPr>
  </w:style>
  <w:style w:type="paragraph" w:customStyle="1" w:styleId="7F9988BCB04124489691EE06A11200B0">
    <w:name w:val="7F9988BCB04124489691EE06A11200B0"/>
    <w:rsid w:val="0061488D"/>
    <w:rPr>
      <w:lang w:val="en-GB"/>
    </w:rPr>
  </w:style>
  <w:style w:type="paragraph" w:customStyle="1" w:styleId="4571463B5FFE3940AABDEE54FF705B3A">
    <w:name w:val="4571463B5FFE3940AABDEE54FF705B3A"/>
    <w:rsid w:val="0061488D"/>
    <w:rPr>
      <w:lang w:val="en-GB"/>
    </w:rPr>
  </w:style>
  <w:style w:type="paragraph" w:customStyle="1" w:styleId="17B2239D7AA65F4E81D144E956172D77">
    <w:name w:val="17B2239D7AA65F4E81D144E956172D77"/>
    <w:rsid w:val="0061488D"/>
    <w:rPr>
      <w:lang w:val="en-GB"/>
    </w:rPr>
  </w:style>
  <w:style w:type="paragraph" w:customStyle="1" w:styleId="73521A409F057941A45B5D9D3D2A81AB">
    <w:name w:val="73521A409F057941A45B5D9D3D2A81AB"/>
    <w:rsid w:val="0061488D"/>
    <w:rPr>
      <w:lang w:val="en-GB"/>
    </w:rPr>
  </w:style>
  <w:style w:type="paragraph" w:customStyle="1" w:styleId="7ACD179CAEAAF64799558C9A4A493920">
    <w:name w:val="7ACD179CAEAAF64799558C9A4A493920"/>
    <w:rsid w:val="0061488D"/>
    <w:rPr>
      <w:lang w:val="en-GB"/>
    </w:rPr>
  </w:style>
  <w:style w:type="paragraph" w:customStyle="1" w:styleId="CC32D4EFD7C238498018309EB44A18CE">
    <w:name w:val="CC32D4EFD7C238498018309EB44A18CE"/>
    <w:rsid w:val="0061488D"/>
    <w:rPr>
      <w:lang w:val="en-GB"/>
    </w:rPr>
  </w:style>
  <w:style w:type="paragraph" w:customStyle="1" w:styleId="9AB7807FDA52494CA51C4A55B79FF3A7">
    <w:name w:val="9AB7807FDA52494CA51C4A55B79FF3A7"/>
    <w:rsid w:val="0061488D"/>
    <w:rPr>
      <w:lang w:val="en-GB"/>
    </w:rPr>
  </w:style>
  <w:style w:type="paragraph" w:customStyle="1" w:styleId="E4565B3FFF2D854A8B5EAA5FF74E1117">
    <w:name w:val="E4565B3FFF2D854A8B5EAA5FF74E1117"/>
    <w:rsid w:val="00892540"/>
    <w:rPr>
      <w:lang w:val="en-GB"/>
    </w:rPr>
  </w:style>
  <w:style w:type="paragraph" w:customStyle="1" w:styleId="5B8D325F4CF51B488EFB261BB96EB460">
    <w:name w:val="5B8D325F4CF51B488EFB261BB96EB460"/>
    <w:rsid w:val="00892540"/>
    <w:rPr>
      <w:lang w:val="en-GB"/>
    </w:rPr>
  </w:style>
  <w:style w:type="paragraph" w:customStyle="1" w:styleId="9CFA8F06DC70234E8089582ECAF33262">
    <w:name w:val="9CFA8F06DC70234E8089582ECAF33262"/>
    <w:rsid w:val="00892540"/>
    <w:rPr>
      <w:lang w:val="en-GB"/>
    </w:rPr>
  </w:style>
  <w:style w:type="paragraph" w:customStyle="1" w:styleId="F251EAAC3F3E134586C37BF7447CC703">
    <w:name w:val="F251EAAC3F3E134586C37BF7447CC703"/>
    <w:rsid w:val="00892540"/>
    <w:rPr>
      <w:lang w:val="en-GB"/>
    </w:rPr>
  </w:style>
  <w:style w:type="paragraph" w:customStyle="1" w:styleId="173C1007B3C1974B821C8563037EF38D">
    <w:name w:val="173C1007B3C1974B821C8563037EF38D"/>
    <w:rsid w:val="00892540"/>
    <w:rPr>
      <w:lang w:val="en-GB"/>
    </w:rPr>
  </w:style>
  <w:style w:type="paragraph" w:customStyle="1" w:styleId="B050FC545BEFDA4C8B4FA3F738A990D5">
    <w:name w:val="B050FC545BEFDA4C8B4FA3F738A990D5"/>
    <w:rsid w:val="00892540"/>
    <w:rPr>
      <w:lang w:val="en-GB"/>
    </w:rPr>
  </w:style>
  <w:style w:type="paragraph" w:customStyle="1" w:styleId="44713E9CE4288A40BDAD20CEBC21669C">
    <w:name w:val="44713E9CE4288A40BDAD20CEBC21669C"/>
    <w:rsid w:val="00892540"/>
    <w:rPr>
      <w:lang w:val="en-GB"/>
    </w:rPr>
  </w:style>
  <w:style w:type="paragraph" w:customStyle="1" w:styleId="0567E1F58839014CB44E012DC829C00E">
    <w:name w:val="0567E1F58839014CB44E012DC829C00E"/>
    <w:rsid w:val="00892540"/>
    <w:rPr>
      <w:lang w:val="en-GB"/>
    </w:rPr>
  </w:style>
  <w:style w:type="paragraph" w:customStyle="1" w:styleId="705B235763617A42A7200E5D5D074485">
    <w:name w:val="705B235763617A42A7200E5D5D074485"/>
    <w:rsid w:val="00892540"/>
    <w:rPr>
      <w:lang w:val="en-GB"/>
    </w:rPr>
  </w:style>
  <w:style w:type="paragraph" w:customStyle="1" w:styleId="7C55F04F473A5347B9436D03B0E9CE41">
    <w:name w:val="7C55F04F473A5347B9436D03B0E9CE41"/>
    <w:rsid w:val="00892540"/>
    <w:rPr>
      <w:lang w:val="en-GB"/>
    </w:rPr>
  </w:style>
  <w:style w:type="paragraph" w:customStyle="1" w:styleId="9EAB6C611546C74C8274861599DCB493">
    <w:name w:val="9EAB6C611546C74C8274861599DCB493"/>
    <w:rsid w:val="00892540"/>
    <w:rPr>
      <w:lang w:val="en-GB"/>
    </w:rPr>
  </w:style>
  <w:style w:type="paragraph" w:customStyle="1" w:styleId="77B400A5B2799441BBEFFF7C489467B5">
    <w:name w:val="77B400A5B2799441BBEFFF7C489467B5"/>
    <w:rsid w:val="00892540"/>
    <w:rPr>
      <w:lang w:val="en-GB"/>
    </w:rPr>
  </w:style>
  <w:style w:type="paragraph" w:customStyle="1" w:styleId="437C1928DF936848879FAD38B85304C0">
    <w:name w:val="437C1928DF936848879FAD38B85304C0"/>
    <w:rsid w:val="0049142F"/>
    <w:rPr>
      <w:lang w:val="en-GB"/>
    </w:rPr>
  </w:style>
  <w:style w:type="paragraph" w:customStyle="1" w:styleId="91C63DFAD947E644A573FDCDCB149A45">
    <w:name w:val="91C63DFAD947E644A573FDCDCB149A45"/>
    <w:rsid w:val="0049142F"/>
    <w:rPr>
      <w:lang w:val="en-GB"/>
    </w:rPr>
  </w:style>
  <w:style w:type="paragraph" w:customStyle="1" w:styleId="D2A91B0198057D41A3FAE543E924FC91">
    <w:name w:val="D2A91B0198057D41A3FAE543E924FC91"/>
    <w:rsid w:val="0049142F"/>
    <w:rPr>
      <w:lang w:val="en-GB"/>
    </w:rPr>
  </w:style>
  <w:style w:type="paragraph" w:customStyle="1" w:styleId="966BF66FD9093A49AEC2DCB86F10E47A">
    <w:name w:val="966BF66FD9093A49AEC2DCB86F10E47A"/>
    <w:rsid w:val="0049142F"/>
    <w:rPr>
      <w:lang w:val="en-GB"/>
    </w:rPr>
  </w:style>
  <w:style w:type="paragraph" w:customStyle="1" w:styleId="B4BC18E2035585428FA055CC7F837082">
    <w:name w:val="B4BC18E2035585428FA055CC7F837082"/>
    <w:rsid w:val="0049142F"/>
    <w:rPr>
      <w:lang w:val="en-GB"/>
    </w:rPr>
  </w:style>
  <w:style w:type="paragraph" w:customStyle="1" w:styleId="80E8DD876614E0478875BEB2C7063D8C">
    <w:name w:val="80E8DD876614E0478875BEB2C7063D8C"/>
    <w:rsid w:val="0049142F"/>
    <w:rPr>
      <w:lang w:val="en-GB"/>
    </w:rPr>
  </w:style>
  <w:style w:type="paragraph" w:customStyle="1" w:styleId="32F3EB5A24C82248BD1DD8EDF650543E">
    <w:name w:val="32F3EB5A24C82248BD1DD8EDF650543E"/>
    <w:rsid w:val="0049142F"/>
    <w:rPr>
      <w:lang w:val="en-GB"/>
    </w:rPr>
  </w:style>
  <w:style w:type="paragraph" w:customStyle="1" w:styleId="58D76C7FB9DF6D42B7E91513173BF8B3">
    <w:name w:val="58D76C7FB9DF6D42B7E91513173BF8B3"/>
    <w:rsid w:val="0049142F"/>
    <w:rPr>
      <w:lang w:val="en-GB"/>
    </w:rPr>
  </w:style>
  <w:style w:type="paragraph" w:customStyle="1" w:styleId="7D31B55B52C4DF498B001038B2539DDD">
    <w:name w:val="7D31B55B52C4DF498B001038B2539DDD"/>
    <w:rsid w:val="0049142F"/>
    <w:rPr>
      <w:lang w:val="en-GB"/>
    </w:rPr>
  </w:style>
  <w:style w:type="paragraph" w:customStyle="1" w:styleId="9C73615323752144B1F468DDC7DA4B17">
    <w:name w:val="9C73615323752144B1F468DDC7DA4B17"/>
    <w:rsid w:val="0049142F"/>
    <w:rPr>
      <w:lang w:val="en-GB"/>
    </w:rPr>
  </w:style>
  <w:style w:type="paragraph" w:customStyle="1" w:styleId="E817240544A7AB43891F3467ED1F05AD">
    <w:name w:val="E817240544A7AB43891F3467ED1F05AD"/>
    <w:rsid w:val="0049142F"/>
    <w:rPr>
      <w:lang w:val="en-GB"/>
    </w:rPr>
  </w:style>
  <w:style w:type="paragraph" w:customStyle="1" w:styleId="9C4AC6C17F0D86469609E89B6A0B6663">
    <w:name w:val="9C4AC6C17F0D86469609E89B6A0B6663"/>
    <w:rsid w:val="0049142F"/>
    <w:rPr>
      <w:lang w:val="en-GB"/>
    </w:rPr>
  </w:style>
  <w:style w:type="paragraph" w:customStyle="1" w:styleId="14A39A80F598C147B70F33B47F60251B">
    <w:name w:val="14A39A80F598C147B70F33B47F60251B"/>
    <w:rsid w:val="00B45623"/>
    <w:rPr>
      <w:lang w:val="en-GB"/>
    </w:rPr>
  </w:style>
  <w:style w:type="paragraph" w:customStyle="1" w:styleId="F6C0952DF66D004CABFF5D6BAC40AAB6">
    <w:name w:val="F6C0952DF66D004CABFF5D6BAC40AAB6"/>
    <w:rsid w:val="00B45623"/>
    <w:rPr>
      <w:lang w:val="en-GB"/>
    </w:rPr>
  </w:style>
  <w:style w:type="paragraph" w:customStyle="1" w:styleId="A068928E0E9DD44E8E00B10F5EC18900">
    <w:name w:val="A068928E0E9DD44E8E00B10F5EC18900"/>
    <w:rsid w:val="00B45623"/>
    <w:rPr>
      <w:lang w:val="en-GB"/>
    </w:rPr>
  </w:style>
  <w:style w:type="paragraph" w:customStyle="1" w:styleId="49F1B6E31D1AB140B111F40605D0F1C3">
    <w:name w:val="49F1B6E31D1AB140B111F40605D0F1C3"/>
    <w:rsid w:val="00B45623"/>
    <w:rPr>
      <w:lang w:val="en-GB"/>
    </w:rPr>
  </w:style>
  <w:style w:type="paragraph" w:customStyle="1" w:styleId="C909A294B8986B409DE8C859C8995B66">
    <w:name w:val="C909A294B8986B409DE8C859C8995B66"/>
    <w:rsid w:val="00B45623"/>
    <w:rPr>
      <w:lang w:val="en-GB"/>
    </w:rPr>
  </w:style>
  <w:style w:type="paragraph" w:customStyle="1" w:styleId="4F52693BD9958B4E8F58C8B20886088A">
    <w:name w:val="4F52693BD9958B4E8F58C8B20886088A"/>
    <w:rsid w:val="00B45623"/>
    <w:rPr>
      <w:lang w:val="en-GB"/>
    </w:rPr>
  </w:style>
  <w:style w:type="paragraph" w:customStyle="1" w:styleId="8AEA9BD2E9E81841AE7454C0EA07A8D1">
    <w:name w:val="8AEA9BD2E9E81841AE7454C0EA07A8D1"/>
    <w:rsid w:val="002E7D9C"/>
    <w:rPr>
      <w:lang w:val="en-GB"/>
    </w:rPr>
  </w:style>
  <w:style w:type="paragraph" w:customStyle="1" w:styleId="B46202DAE3512F4C87FDC3E8506C5230">
    <w:name w:val="B46202DAE3512F4C87FDC3E8506C5230"/>
    <w:rsid w:val="002E7D9C"/>
    <w:rPr>
      <w:lang w:val="en-GB"/>
    </w:rPr>
  </w:style>
  <w:style w:type="paragraph" w:customStyle="1" w:styleId="EFDEF810510D014F977AE8308E2ABF63">
    <w:name w:val="EFDEF810510D014F977AE8308E2ABF63"/>
    <w:rsid w:val="002E7D9C"/>
    <w:rPr>
      <w:lang w:val="en-GB"/>
    </w:rPr>
  </w:style>
  <w:style w:type="paragraph" w:customStyle="1" w:styleId="AC5265165A51254BBCFB2673A2B84F15">
    <w:name w:val="AC5265165A51254BBCFB2673A2B84F15"/>
    <w:rsid w:val="002E7D9C"/>
    <w:rPr>
      <w:lang w:val="en-GB"/>
    </w:rPr>
  </w:style>
  <w:style w:type="paragraph" w:customStyle="1" w:styleId="7C2EA130835BEB418DA6AF69966CE216">
    <w:name w:val="7C2EA130835BEB418DA6AF69966CE216"/>
    <w:rsid w:val="002E7D9C"/>
    <w:rPr>
      <w:lang w:val="en-GB"/>
    </w:rPr>
  </w:style>
  <w:style w:type="paragraph" w:customStyle="1" w:styleId="D20CF8361D26DB4A8BE11C991D9412E7">
    <w:name w:val="D20CF8361D26DB4A8BE11C991D9412E7"/>
    <w:rsid w:val="002E7D9C"/>
    <w:rPr>
      <w:lang w:val="en-GB"/>
    </w:rPr>
  </w:style>
  <w:style w:type="paragraph" w:customStyle="1" w:styleId="01B0360F2DA80943B502A63C191A7FFF">
    <w:name w:val="01B0360F2DA80943B502A63C191A7FFF"/>
    <w:rsid w:val="00907F3D"/>
    <w:rPr>
      <w:lang w:val="en-GB"/>
    </w:rPr>
  </w:style>
  <w:style w:type="paragraph" w:customStyle="1" w:styleId="25E53C5DFC48C54A88B8CAD61ABFE600">
    <w:name w:val="25E53C5DFC48C54A88B8CAD61ABFE600"/>
    <w:rsid w:val="00907F3D"/>
    <w:rPr>
      <w:lang w:val="en-GB"/>
    </w:rPr>
  </w:style>
  <w:style w:type="paragraph" w:customStyle="1" w:styleId="4F527EE9BDD6554A9E2A625CAAAB2ACF">
    <w:name w:val="4F527EE9BDD6554A9E2A625CAAAB2ACF"/>
    <w:rsid w:val="00907F3D"/>
    <w:rPr>
      <w:lang w:val="en-GB"/>
    </w:rPr>
  </w:style>
  <w:style w:type="paragraph" w:customStyle="1" w:styleId="626BD4580E2A364A91EAEB8C4974181D">
    <w:name w:val="626BD4580E2A364A91EAEB8C4974181D"/>
    <w:rsid w:val="00907F3D"/>
    <w:rPr>
      <w:lang w:val="en-GB"/>
    </w:rPr>
  </w:style>
  <w:style w:type="paragraph" w:customStyle="1" w:styleId="6725B6DE6C098B4DAA7657F2626FDA6D">
    <w:name w:val="6725B6DE6C098B4DAA7657F2626FDA6D"/>
    <w:rsid w:val="00907F3D"/>
    <w:rPr>
      <w:lang w:val="en-GB"/>
    </w:rPr>
  </w:style>
  <w:style w:type="paragraph" w:customStyle="1" w:styleId="8067A9573DCCA449A09A642D342A5FC7">
    <w:name w:val="8067A9573DCCA449A09A642D342A5FC7"/>
    <w:rsid w:val="00907F3D"/>
    <w:rPr>
      <w:lang w:val="en-GB"/>
    </w:rPr>
  </w:style>
  <w:style w:type="paragraph" w:customStyle="1" w:styleId="A89602F42DB875448C41B9AC1CC19A5E">
    <w:name w:val="A89602F42DB875448C41B9AC1CC19A5E"/>
    <w:rsid w:val="00371EF8"/>
    <w:rPr>
      <w:lang w:val="en-GB"/>
    </w:rPr>
  </w:style>
  <w:style w:type="paragraph" w:customStyle="1" w:styleId="F969E1A38E3EB340B6745B2AB55125A8">
    <w:name w:val="F969E1A38E3EB340B6745B2AB55125A8"/>
    <w:rsid w:val="00371EF8"/>
    <w:rPr>
      <w:lang w:val="en-GB"/>
    </w:rPr>
  </w:style>
  <w:style w:type="paragraph" w:customStyle="1" w:styleId="82AA55E24F7C8749B0098ED0F2BDB9B0">
    <w:name w:val="82AA55E24F7C8749B0098ED0F2BDB9B0"/>
    <w:rsid w:val="00371EF8"/>
    <w:rPr>
      <w:lang w:val="en-GB"/>
    </w:rPr>
  </w:style>
  <w:style w:type="paragraph" w:customStyle="1" w:styleId="0901F0A0F3F5D442AC2ABF497486B4A2">
    <w:name w:val="0901F0A0F3F5D442AC2ABF497486B4A2"/>
    <w:rsid w:val="00371EF8"/>
    <w:rPr>
      <w:lang w:val="en-GB"/>
    </w:rPr>
  </w:style>
  <w:style w:type="paragraph" w:customStyle="1" w:styleId="31170EDF92E67E4E9CB87A6B8692B339">
    <w:name w:val="31170EDF92E67E4E9CB87A6B8692B339"/>
    <w:rsid w:val="00371EF8"/>
    <w:rPr>
      <w:lang w:val="en-GB"/>
    </w:rPr>
  </w:style>
  <w:style w:type="paragraph" w:customStyle="1" w:styleId="02B6240FC07B7B47BF9594A94597F8FB">
    <w:name w:val="02B6240FC07B7B47BF9594A94597F8FB"/>
    <w:rsid w:val="00371EF8"/>
    <w:rPr>
      <w:lang w:val="en-GB"/>
    </w:rPr>
  </w:style>
  <w:style w:type="paragraph" w:customStyle="1" w:styleId="BF9D8EFD4F8B1C4EA17B1C14A54C4125">
    <w:name w:val="BF9D8EFD4F8B1C4EA17B1C14A54C4125"/>
    <w:rsid w:val="003A4CFB"/>
    <w:rPr>
      <w:lang w:val="en-GB"/>
    </w:rPr>
  </w:style>
  <w:style w:type="paragraph" w:customStyle="1" w:styleId="A1F81777D31AAA4FA89931E1B736E7A8">
    <w:name w:val="A1F81777D31AAA4FA89931E1B736E7A8"/>
    <w:rsid w:val="003A4CFB"/>
    <w:rPr>
      <w:lang w:val="en-GB"/>
    </w:rPr>
  </w:style>
  <w:style w:type="paragraph" w:customStyle="1" w:styleId="9BB49B2EAE76FC4EA7C9E98FF6B5598E">
    <w:name w:val="9BB49B2EAE76FC4EA7C9E98FF6B5598E"/>
    <w:rsid w:val="003A4CFB"/>
    <w:rPr>
      <w:lang w:val="en-GB"/>
    </w:rPr>
  </w:style>
  <w:style w:type="paragraph" w:customStyle="1" w:styleId="BDFB153532C61743A16488F1BC4D651B">
    <w:name w:val="BDFB153532C61743A16488F1BC4D651B"/>
    <w:rsid w:val="003A4CFB"/>
    <w:rPr>
      <w:lang w:val="en-GB"/>
    </w:rPr>
  </w:style>
  <w:style w:type="paragraph" w:customStyle="1" w:styleId="ADBC2805D0A3AD45BEAD31C267373FEC">
    <w:name w:val="ADBC2805D0A3AD45BEAD31C267373FEC"/>
    <w:rsid w:val="003A4CFB"/>
    <w:rPr>
      <w:lang w:val="en-GB"/>
    </w:rPr>
  </w:style>
  <w:style w:type="paragraph" w:customStyle="1" w:styleId="DAE6D448ABB3A34FB3BCA4434ACF8A49">
    <w:name w:val="DAE6D448ABB3A34FB3BCA4434ACF8A49"/>
    <w:rsid w:val="003A4CFB"/>
    <w:rPr>
      <w:lang w:val="en-GB"/>
    </w:rPr>
  </w:style>
  <w:style w:type="paragraph" w:customStyle="1" w:styleId="89173F8AD40A34458C829DAE8E9BF181">
    <w:name w:val="89173F8AD40A34458C829DAE8E9BF181"/>
    <w:rsid w:val="008E69C9"/>
    <w:rPr>
      <w:lang w:val="en-GB"/>
    </w:rPr>
  </w:style>
  <w:style w:type="paragraph" w:customStyle="1" w:styleId="9FC75D8DD8D6634BAD2548C0F716E2CF">
    <w:name w:val="9FC75D8DD8D6634BAD2548C0F716E2CF"/>
    <w:rsid w:val="008E69C9"/>
    <w:rPr>
      <w:lang w:val="en-GB"/>
    </w:rPr>
  </w:style>
  <w:style w:type="paragraph" w:customStyle="1" w:styleId="E686714D877C1846A28BD95481F1B0FF">
    <w:name w:val="E686714D877C1846A28BD95481F1B0FF"/>
    <w:rsid w:val="008E69C9"/>
    <w:rPr>
      <w:lang w:val="en-GB"/>
    </w:rPr>
  </w:style>
  <w:style w:type="paragraph" w:customStyle="1" w:styleId="50314ED59902864CA35A71503DC85135">
    <w:name w:val="50314ED59902864CA35A71503DC85135"/>
    <w:rsid w:val="008E69C9"/>
    <w:rPr>
      <w:lang w:val="en-GB"/>
    </w:rPr>
  </w:style>
  <w:style w:type="paragraph" w:customStyle="1" w:styleId="D32AA560F488864CAB17023CAB3E2ACB">
    <w:name w:val="D32AA560F488864CAB17023CAB3E2ACB"/>
    <w:rsid w:val="008E69C9"/>
    <w:rPr>
      <w:lang w:val="en-GB"/>
    </w:rPr>
  </w:style>
  <w:style w:type="paragraph" w:customStyle="1" w:styleId="2357DABB57909542B34822629813B302">
    <w:name w:val="2357DABB57909542B34822629813B302"/>
    <w:rsid w:val="008E69C9"/>
    <w:rPr>
      <w:lang w:val="en-GB"/>
    </w:rPr>
  </w:style>
  <w:style w:type="paragraph" w:customStyle="1" w:styleId="4DDAB78D40FF0D46A9DBE79006751247">
    <w:name w:val="4DDAB78D40FF0D46A9DBE79006751247"/>
    <w:rsid w:val="00345707"/>
    <w:rPr>
      <w:lang w:val="en-GB"/>
    </w:rPr>
  </w:style>
  <w:style w:type="paragraph" w:customStyle="1" w:styleId="87D2D002113AC144A14AEE9FB04D4210">
    <w:name w:val="87D2D002113AC144A14AEE9FB04D4210"/>
    <w:rsid w:val="00345707"/>
    <w:rPr>
      <w:lang w:val="en-GB"/>
    </w:rPr>
  </w:style>
  <w:style w:type="paragraph" w:customStyle="1" w:styleId="13810F8AC35BCA42A3C7BADE089ADBFE">
    <w:name w:val="13810F8AC35BCA42A3C7BADE089ADBFE"/>
    <w:rsid w:val="00345707"/>
    <w:rPr>
      <w:lang w:val="en-GB"/>
    </w:rPr>
  </w:style>
  <w:style w:type="paragraph" w:customStyle="1" w:styleId="6524F74816A45744AF4F85D0D57AB8FF">
    <w:name w:val="6524F74816A45744AF4F85D0D57AB8FF"/>
    <w:rsid w:val="00345707"/>
    <w:rPr>
      <w:lang w:val="en-GB"/>
    </w:rPr>
  </w:style>
  <w:style w:type="paragraph" w:customStyle="1" w:styleId="F5E9680FA828004CBA91226441C9ACF9">
    <w:name w:val="F5E9680FA828004CBA91226441C9ACF9"/>
    <w:rsid w:val="00345707"/>
    <w:rPr>
      <w:lang w:val="en-GB"/>
    </w:rPr>
  </w:style>
  <w:style w:type="paragraph" w:customStyle="1" w:styleId="76045770E10CFB4F92C20A1F8EBD6A83">
    <w:name w:val="76045770E10CFB4F92C20A1F8EBD6A83"/>
    <w:rsid w:val="00345707"/>
    <w:rPr>
      <w:lang w:val="en-GB"/>
    </w:rPr>
  </w:style>
  <w:style w:type="paragraph" w:customStyle="1" w:styleId="6AFDB54C1E84984AA05D9CB9C7508B46">
    <w:name w:val="6AFDB54C1E84984AA05D9CB9C7508B46"/>
    <w:rsid w:val="00F72C2E"/>
    <w:rPr>
      <w:lang w:val="en-GB"/>
    </w:rPr>
  </w:style>
  <w:style w:type="paragraph" w:customStyle="1" w:styleId="ACD7691D6D392842B12A69E81C834EED">
    <w:name w:val="ACD7691D6D392842B12A69E81C834EED"/>
    <w:rsid w:val="00F72C2E"/>
    <w:rPr>
      <w:lang w:val="en-GB"/>
    </w:rPr>
  </w:style>
  <w:style w:type="paragraph" w:customStyle="1" w:styleId="476DF7DCDD025E4E896AF913523E92BA">
    <w:name w:val="476DF7DCDD025E4E896AF913523E92BA"/>
    <w:rsid w:val="00F72C2E"/>
    <w:rPr>
      <w:lang w:val="en-GB"/>
    </w:rPr>
  </w:style>
  <w:style w:type="paragraph" w:customStyle="1" w:styleId="B1EDF417EA548B4A8A6A6ADE5CF5F1FB">
    <w:name w:val="B1EDF417EA548B4A8A6A6ADE5CF5F1FB"/>
    <w:rsid w:val="00F72C2E"/>
    <w:rPr>
      <w:lang w:val="en-GB"/>
    </w:rPr>
  </w:style>
  <w:style w:type="paragraph" w:customStyle="1" w:styleId="0447E0F2E14C5B4099C7D658D24042D0">
    <w:name w:val="0447E0F2E14C5B4099C7D658D24042D0"/>
    <w:rsid w:val="00F72C2E"/>
    <w:rPr>
      <w:lang w:val="en-GB"/>
    </w:rPr>
  </w:style>
  <w:style w:type="paragraph" w:customStyle="1" w:styleId="257E223913BC2742AB4E8245853C61A3">
    <w:name w:val="257E223913BC2742AB4E8245853C61A3"/>
    <w:rsid w:val="00F72C2E"/>
    <w:rPr>
      <w:lang w:val="en-GB"/>
    </w:rPr>
  </w:style>
  <w:style w:type="paragraph" w:customStyle="1" w:styleId="A5836BC8FC23AD4CBFCAE915EC1511B2">
    <w:name w:val="A5836BC8FC23AD4CBFCAE915EC1511B2"/>
    <w:rsid w:val="00D105D5"/>
    <w:rPr>
      <w:lang w:val="en-GB"/>
    </w:rPr>
  </w:style>
  <w:style w:type="paragraph" w:customStyle="1" w:styleId="453E8C4994B51D4CBB24DD7A9D3B515A">
    <w:name w:val="453E8C4994B51D4CBB24DD7A9D3B515A"/>
    <w:rsid w:val="00D105D5"/>
    <w:rPr>
      <w:lang w:val="en-GB"/>
    </w:rPr>
  </w:style>
  <w:style w:type="paragraph" w:customStyle="1" w:styleId="26C3D6FF88066049B477C37E3BFF24ED">
    <w:name w:val="26C3D6FF88066049B477C37E3BFF24ED"/>
    <w:rsid w:val="00D105D5"/>
    <w:rPr>
      <w:lang w:val="en-GB"/>
    </w:rPr>
  </w:style>
  <w:style w:type="paragraph" w:customStyle="1" w:styleId="00B7D7EF83FC4643A335E6100358703F">
    <w:name w:val="00B7D7EF83FC4643A335E6100358703F"/>
    <w:rsid w:val="00D105D5"/>
    <w:rPr>
      <w:lang w:val="en-GB"/>
    </w:rPr>
  </w:style>
  <w:style w:type="paragraph" w:customStyle="1" w:styleId="CC3DC75D9EA9AC4B8B39C4380D175507">
    <w:name w:val="CC3DC75D9EA9AC4B8B39C4380D175507"/>
    <w:rsid w:val="00D105D5"/>
    <w:rPr>
      <w:lang w:val="en-GB"/>
    </w:rPr>
  </w:style>
  <w:style w:type="paragraph" w:customStyle="1" w:styleId="0B251EE41F4B164983196B45D18CB02E">
    <w:name w:val="0B251EE41F4B164983196B45D18CB02E"/>
    <w:rsid w:val="00D105D5"/>
    <w:rPr>
      <w:lang w:val="en-GB"/>
    </w:rPr>
  </w:style>
  <w:style w:type="paragraph" w:customStyle="1" w:styleId="0B5CF7AF0DBE4F4089D1F9582D8BF221">
    <w:name w:val="0B5CF7AF0DBE4F4089D1F9582D8BF221"/>
    <w:rsid w:val="00264991"/>
    <w:rPr>
      <w:lang w:val="en-GB"/>
    </w:rPr>
  </w:style>
  <w:style w:type="paragraph" w:customStyle="1" w:styleId="2257D7A7B0A4E94CB9C2E570FABE21B0">
    <w:name w:val="2257D7A7B0A4E94CB9C2E570FABE21B0"/>
    <w:rsid w:val="00264991"/>
    <w:rPr>
      <w:lang w:val="en-GB"/>
    </w:rPr>
  </w:style>
  <w:style w:type="paragraph" w:customStyle="1" w:styleId="AB26F47FDD8AEB48BFB1E0C25DDD882A">
    <w:name w:val="AB26F47FDD8AEB48BFB1E0C25DDD882A"/>
    <w:rsid w:val="00264991"/>
    <w:rPr>
      <w:lang w:val="en-GB"/>
    </w:rPr>
  </w:style>
  <w:style w:type="paragraph" w:customStyle="1" w:styleId="F12CC6358643B74FA091F42E38713AAE">
    <w:name w:val="F12CC6358643B74FA091F42E38713AAE"/>
    <w:rsid w:val="00264991"/>
    <w:rPr>
      <w:lang w:val="en-GB"/>
    </w:rPr>
  </w:style>
  <w:style w:type="paragraph" w:customStyle="1" w:styleId="5AE476C9D71323459967F9B7638E1E63">
    <w:name w:val="5AE476C9D71323459967F9B7638E1E63"/>
    <w:rsid w:val="00264991"/>
    <w:rPr>
      <w:lang w:val="en-GB"/>
    </w:rPr>
  </w:style>
  <w:style w:type="paragraph" w:customStyle="1" w:styleId="28181F64475C764D827DB607F72960C3">
    <w:name w:val="28181F64475C764D827DB607F72960C3"/>
    <w:rsid w:val="00264991"/>
    <w:rPr>
      <w:lang w:val="en-GB"/>
    </w:rPr>
  </w:style>
  <w:style w:type="paragraph" w:customStyle="1" w:styleId="47975D5285CA654E9DFC2B86FDAACE63">
    <w:name w:val="47975D5285CA654E9DFC2B86FDAACE63"/>
    <w:rsid w:val="006A3E0E"/>
    <w:rPr>
      <w:lang w:val="en-GB"/>
    </w:rPr>
  </w:style>
  <w:style w:type="paragraph" w:customStyle="1" w:styleId="031EB0E41B8B7B4684025EC600F72EE7">
    <w:name w:val="031EB0E41B8B7B4684025EC600F72EE7"/>
    <w:rsid w:val="006A3E0E"/>
    <w:rPr>
      <w:lang w:val="en-GB"/>
    </w:rPr>
  </w:style>
  <w:style w:type="paragraph" w:customStyle="1" w:styleId="4B45A159E9BB9047A6816403640A06DD">
    <w:name w:val="4B45A159E9BB9047A6816403640A06DD"/>
    <w:rsid w:val="006A3E0E"/>
    <w:rPr>
      <w:lang w:val="en-GB"/>
    </w:rPr>
  </w:style>
  <w:style w:type="paragraph" w:customStyle="1" w:styleId="C711212055F3534983FD931DB2A9264A">
    <w:name w:val="C711212055F3534983FD931DB2A9264A"/>
    <w:rsid w:val="006A3E0E"/>
    <w:rPr>
      <w:lang w:val="en-GB"/>
    </w:rPr>
  </w:style>
  <w:style w:type="paragraph" w:customStyle="1" w:styleId="0DED38510135704B89B33884E8537A70">
    <w:name w:val="0DED38510135704B89B33884E8537A70"/>
    <w:rsid w:val="006A3E0E"/>
    <w:rPr>
      <w:lang w:val="en-GB"/>
    </w:rPr>
  </w:style>
  <w:style w:type="paragraph" w:customStyle="1" w:styleId="20AE48946FF68942A75200CBFE0F12F4">
    <w:name w:val="20AE48946FF68942A75200CBFE0F12F4"/>
    <w:rsid w:val="006A3E0E"/>
    <w:rPr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F812E8-9EDB-5046-AD56-5880FA8A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Template 3.dotx</Template>
  <TotalTime>91</TotalTime>
  <Pages>2</Pages>
  <Words>457</Words>
  <Characters>2611</Characters>
  <Application>Microsoft Macintosh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38</vt:i4>
      </vt:variant>
    </vt:vector>
  </HeadingPairs>
  <TitlesOfParts>
    <vt:vector size="39" baseType="lpstr">
      <vt:lpstr/>
      <vt:lpstr>SOUTH WILTS GROUP RAMBLERS ASSOCIATION</vt:lpstr>
      <vt:lpstr>Footpath committee Meeting 26th September 2011</vt:lpstr>
      <vt:lpstr>Present – G Read, P Dashwood, U Milner-White, J Rolt, N Cowen, J Hawkins, N Mart</vt:lpstr>
      <vt:lpstr>Apologies - N Dunnell, M Callow</vt:lpstr>
      <vt:lpstr>VOLUNTEER WORKING PARTIES   </vt:lpstr>
      <vt:lpstr>MATTERS ARISING</vt:lpstr>
      <vt:lpstr/>
      <vt:lpstr>None</vt:lpstr>
      <vt:lpstr/>
      <vt:lpstr>AGENDA ITEMS</vt:lpstr>
      <vt:lpstr/>
      <vt:lpstr>1. Footpath Reports 1107-1114</vt:lpstr>
      <vt:lpstr/>
      <vt:lpstr>No	Date	Place	F/path	Grid Ref	Name	Problem No	Date	Place	F/path	Grid Ref	Name	Pr</vt:lpstr>
      <vt:lpstr/>
      <vt:lpstr/>
      <vt:lpstr/>
      <vt:lpstr/>
      <vt:lpstr/>
      <vt:lpstr/>
      <vt:lpstr>2. Correspondence and Agreed Responses</vt:lpstr>
      <vt:lpstr/>
      <vt:lpstr>2.1 WC – 22/07/11 Application to add footpath at Stratford Sub Castle –No commen</vt:lpstr>
      <vt:lpstr/>
      <vt:lpstr>2.2 WC – 29/07/11 Confirmation of Diversion Maiden Bradley 5(part)</vt:lpstr>
      <vt:lpstr/>
      <vt:lpstr>2.3 WC – 07/09/11 Application for modification to Orcheston 14 –No comment to ma</vt:lpstr>
      <vt:lpstr/>
      <vt:lpstr>2.4 WC – 12/09/11 Order made to divert part of Tisbury 83 round Wardour School</vt:lpstr>
      <vt:lpstr/>
      <vt:lpstr>2.5 WC – 12/09/11 Order made to modify Shrewton 9 (Bath Drove) to BOAT –No comme</vt:lpstr>
      <vt:lpstr/>
      <vt:lpstr>2.6 WC - 12/09/11 Order made to modify Durrington 6 (Martinbushes Road) to BOAT </vt:lpstr>
      <vt:lpstr/>
      <vt:lpstr>ANY OTHER BUSINESS</vt:lpstr>
      <vt:lpstr/>
      <vt:lpstr/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Footpath Committee</dc:title>
  <dc:subject/>
  <dc:creator>Kiosk</dc:creator>
  <cp:keywords/>
  <dc:description/>
  <cp:lastModifiedBy>Norman Martin</cp:lastModifiedBy>
  <cp:revision>12</cp:revision>
  <cp:lastPrinted>2016-01-11T11:45:00Z</cp:lastPrinted>
  <dcterms:created xsi:type="dcterms:W3CDTF">2018-10-26T10:35:00Z</dcterms:created>
  <dcterms:modified xsi:type="dcterms:W3CDTF">2019-01-28T14:32:00Z</dcterms:modified>
</cp:coreProperties>
</file>